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B2F44" w:rsidRPr="005B2F4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B2F44" w:rsidRPr="005B2F4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5B2F44" w:rsidRPr="005B2F44">
        <w:rPr>
          <w:b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91B" w:rsidRDefault="0089191B">
      <w:r>
        <w:separator/>
      </w:r>
    </w:p>
  </w:endnote>
  <w:endnote w:type="continuationSeparator" w:id="0">
    <w:p w:rsidR="0089191B" w:rsidRDefault="00891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F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F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19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91B" w:rsidRDefault="0089191B">
      <w:r>
        <w:separator/>
      </w:r>
    </w:p>
  </w:footnote>
  <w:footnote w:type="continuationSeparator" w:id="0">
    <w:p w:rsidR="0089191B" w:rsidRDefault="00891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F44" w:rsidRDefault="005B2F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F44" w:rsidRDefault="005B2F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F44" w:rsidRDefault="005B2F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91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B2F44"/>
    <w:rsid w:val="005D5E0B"/>
    <w:rsid w:val="00616A00"/>
    <w:rsid w:val="00695AE8"/>
    <w:rsid w:val="006F646A"/>
    <w:rsid w:val="00713393"/>
    <w:rsid w:val="00781717"/>
    <w:rsid w:val="007D7B59"/>
    <w:rsid w:val="00882B1D"/>
    <w:rsid w:val="0089191B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2015-01-13T11:54:00Z</dcterms:created>
  <dcterms:modified xsi:type="dcterms:W3CDTF">2015-01-13T11:54:00Z</dcterms:modified>
</cp:coreProperties>
</file>