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5C5B73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5B3C4A" w:rsidRPr="005B3C4A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B3C4A" w:rsidRPr="005B3C4A">
        <w:rPr>
          <w:sz w:val="24"/>
          <w:szCs w:val="24"/>
        </w:rPr>
        <w:t>ZP/U-01/15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B3C4A" w:rsidRPr="005B3C4A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5B3C4A" w:rsidP="005C5B73">
      <w:pPr>
        <w:ind w:left="-567"/>
        <w:jc w:val="both"/>
        <w:rPr>
          <w:sz w:val="24"/>
          <w:szCs w:val="24"/>
        </w:rPr>
      </w:pPr>
      <w:r w:rsidRPr="005B3C4A">
        <w:rPr>
          <w:b/>
          <w:sz w:val="24"/>
          <w:szCs w:val="24"/>
        </w:rPr>
        <w:t>Wielobranżowy nadzór budowlany nad realizacją zadania: Realizacja robót budowlanych związanych z przebudową segmentu F przy ul. Dąbrowskiego 73 w Częstochowie</w:t>
      </w:r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5E7" w:rsidRDefault="000025E7">
      <w:r>
        <w:separator/>
      </w:r>
    </w:p>
  </w:endnote>
  <w:endnote w:type="continuationSeparator" w:id="0">
    <w:p w:rsidR="000025E7" w:rsidRDefault="00002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B3C4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B3C4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025E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5E7" w:rsidRDefault="000025E7">
      <w:r>
        <w:separator/>
      </w:r>
    </w:p>
  </w:footnote>
  <w:footnote w:type="continuationSeparator" w:id="0">
    <w:p w:rsidR="000025E7" w:rsidRDefault="000025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C4A" w:rsidRDefault="005B3C4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C4A" w:rsidRDefault="005B3C4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25E7"/>
    <w:rsid w:val="000025E7"/>
    <w:rsid w:val="001D49D0"/>
    <w:rsid w:val="002C6B8F"/>
    <w:rsid w:val="00376E41"/>
    <w:rsid w:val="003D633B"/>
    <w:rsid w:val="00425DD9"/>
    <w:rsid w:val="005B3C4A"/>
    <w:rsid w:val="005C5B73"/>
    <w:rsid w:val="006105E0"/>
    <w:rsid w:val="00664625"/>
    <w:rsid w:val="007066B5"/>
    <w:rsid w:val="00792635"/>
    <w:rsid w:val="008F50C0"/>
    <w:rsid w:val="00A43C8C"/>
    <w:rsid w:val="00C359FD"/>
    <w:rsid w:val="00E626D8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2015-01-12T09:17:00Z</dcterms:created>
  <dcterms:modified xsi:type="dcterms:W3CDTF">2015-01-12T09:17:00Z</dcterms:modified>
</cp:coreProperties>
</file>