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231F1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zamówienia pn. </w:t>
            </w:r>
            <w:r w:rsidR="00231F10" w:rsidRPr="00231F10">
              <w:rPr>
                <w:rFonts w:ascii="Tahoma" w:hAnsi="Tahoma" w:cs="Tahoma"/>
                <w:bCs/>
                <w:sz w:val="16"/>
                <w:szCs w:val="16"/>
              </w:rPr>
              <w:t>Wielobranżowy nadzór budowlany nad realizacją zadania: Realizacja robót budowlanych związanych z przebudową segmentu F przy ul. Dąbrowskiego 73 w Częstochowie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ZP/U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01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/1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300D5" w:rsidRDefault="00C4097A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Minimalna i</w:t>
            </w:r>
            <w:bookmarkStart w:id="0" w:name="_GoBack"/>
            <w:bookmarkEnd w:id="0"/>
            <w:r w:rsidR="00231F10">
              <w:rPr>
                <w:rFonts w:ascii="Tahoma" w:hAnsi="Tahoma" w:cs="Tahoma"/>
                <w:bCs/>
                <w:sz w:val="16"/>
                <w:szCs w:val="16"/>
              </w:rPr>
              <w:t>lość wizyt</w:t>
            </w:r>
            <w:r w:rsidR="00EE0740">
              <w:rPr>
                <w:rFonts w:ascii="Tahoma" w:hAnsi="Tahoma" w:cs="Tahoma"/>
                <w:bCs/>
                <w:sz w:val="16"/>
                <w:szCs w:val="16"/>
              </w:rPr>
              <w:t xml:space="preserve"> w miesiącu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 xml:space="preserve"> na budowie</w:t>
            </w:r>
            <w:r w:rsidR="00C91D96" w:rsidRPr="00087510">
              <w:rPr>
                <w:rFonts w:ascii="Tahoma" w:hAnsi="Tahoma" w:cs="Tahoma"/>
                <w:bCs/>
                <w:sz w:val="16"/>
                <w:szCs w:val="16"/>
              </w:rPr>
              <w:t>: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4 wizyty</w:t>
            </w:r>
            <w:r w:rsidRPr="00EE0740">
              <w:rPr>
                <w:b/>
                <w:kern w:val="20"/>
                <w:sz w:val="22"/>
                <w:szCs w:val="22"/>
              </w:rPr>
              <w:tab/>
            </w:r>
            <w:r w:rsidR="00EE0740">
              <w:rPr>
                <w:b/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231F10">
              <w:rPr>
                <w:b/>
                <w:kern w:val="20"/>
              </w:rPr>
              <w:t xml:space="preserve"> </w:t>
            </w:r>
            <w:r w:rsidR="00EE0740">
              <w:rPr>
                <w:b/>
                <w:kern w:val="20"/>
              </w:rPr>
              <w:t>6 wizyt</w:t>
            </w:r>
            <w:r>
              <w:rPr>
                <w:b/>
                <w:kern w:val="20"/>
              </w:rPr>
              <w:tab/>
            </w:r>
            <w:r w:rsidR="00EE0740">
              <w:rPr>
                <w:b/>
                <w:kern w:val="20"/>
              </w:rPr>
              <w:t xml:space="preserve">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8 wizyt</w:t>
            </w:r>
            <w:r w:rsidRPr="00654101">
              <w:rPr>
                <w:kern w:val="20"/>
              </w:rPr>
              <w:t xml:space="preserve"> </w:t>
            </w:r>
            <w:r w:rsidR="00EE0740">
              <w:rPr>
                <w:kern w:val="20"/>
              </w:rPr>
              <w:t xml:space="preserve"> </w:t>
            </w:r>
            <w:r w:rsidR="00EE0740" w:rsidRPr="006713CD">
              <w:rPr>
                <w:b/>
                <w:kern w:val="20"/>
                <w:sz w:val="96"/>
                <w:szCs w:val="96"/>
              </w:rPr>
              <w:t xml:space="preserve"> □</w:t>
            </w:r>
            <w:r w:rsidR="00EE0740" w:rsidRPr="00EE0740">
              <w:rPr>
                <w:b/>
                <w:kern w:val="20"/>
              </w:rPr>
              <w:t>10 wizyt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E300D5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CAD" w:rsidRDefault="00D83CAD">
      <w:r>
        <w:separator/>
      </w:r>
    </w:p>
  </w:endnote>
  <w:endnote w:type="continuationSeparator" w:id="0">
    <w:p w:rsidR="00D83CAD" w:rsidRDefault="00D83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83CA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4097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4097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83C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CAD" w:rsidRDefault="00D83CAD">
      <w:r>
        <w:separator/>
      </w:r>
    </w:p>
  </w:footnote>
  <w:footnote w:type="continuationSeparator" w:id="0">
    <w:p w:rsidR="00D83CAD" w:rsidRDefault="00D83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231F10"/>
    <w:rsid w:val="00260AEB"/>
    <w:rsid w:val="0027585E"/>
    <w:rsid w:val="003476EC"/>
    <w:rsid w:val="006F647D"/>
    <w:rsid w:val="00722999"/>
    <w:rsid w:val="007A28B5"/>
    <w:rsid w:val="007D0D0D"/>
    <w:rsid w:val="008527C1"/>
    <w:rsid w:val="008D4DAE"/>
    <w:rsid w:val="008F747B"/>
    <w:rsid w:val="00A10CD3"/>
    <w:rsid w:val="00C4097A"/>
    <w:rsid w:val="00C91D96"/>
    <w:rsid w:val="00D83CAD"/>
    <w:rsid w:val="00E02776"/>
    <w:rsid w:val="00E05E12"/>
    <w:rsid w:val="00E300D5"/>
    <w:rsid w:val="00EE0740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2015-01-14T13:08:00Z</cp:lastPrinted>
  <dcterms:created xsi:type="dcterms:W3CDTF">2015-01-14T13:28:00Z</dcterms:created>
  <dcterms:modified xsi:type="dcterms:W3CDTF">2015-01-14T13:28:00Z</dcterms:modified>
</cp:coreProperties>
</file>