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B1FBB" w:rsidRPr="008B1FB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B1FBB" w:rsidRPr="008B1FB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B1FBB" w:rsidP="009A21D7">
      <w:pPr>
        <w:pStyle w:val="Tekstpodstawowywcity"/>
        <w:spacing w:line="360" w:lineRule="auto"/>
        <w:ind w:firstLine="0"/>
      </w:pPr>
      <w:r w:rsidRPr="008B1FBB">
        <w:rPr>
          <w:b/>
        </w:rPr>
        <w:t>Wielobranżowy nadzór budowlany nad realizacją zadania: Realizacja robót budowlanych związanych z przebudową segmentu F przy ul. Dąbrowskiego 73 w Częstochowie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B1FBB" w:rsidRPr="008B1FB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B1FBB" w:rsidRPr="008B1FBB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8B1FBB" w:rsidRPr="008B1FB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B1FBB" w:rsidRPr="008B1FB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AEA" w:rsidRDefault="00B47AEA">
      <w:r>
        <w:separator/>
      </w:r>
    </w:p>
  </w:endnote>
  <w:endnote w:type="continuationSeparator" w:id="0">
    <w:p w:rsidR="00B47AEA" w:rsidRDefault="00B4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FB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FB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BB" w:rsidRDefault="008B1F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AEA" w:rsidRDefault="00B47AEA">
      <w:r>
        <w:separator/>
      </w:r>
    </w:p>
  </w:footnote>
  <w:footnote w:type="continuationSeparator" w:id="0">
    <w:p w:rsidR="00B47AEA" w:rsidRDefault="00B47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BB" w:rsidRDefault="008B1F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BB" w:rsidRDefault="008B1F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FBB" w:rsidRDefault="008B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AE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B1FBB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47AE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2015-01-12T09:18:00Z</dcterms:created>
  <dcterms:modified xsi:type="dcterms:W3CDTF">2015-01-12T09:18:00Z</dcterms:modified>
</cp:coreProperties>
</file>