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14EC3" w:rsidRPr="00514EC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14EC3" w:rsidRPr="00514EC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14EC3" w:rsidRPr="00514EC3">
        <w:rPr>
          <w:b/>
        </w:rPr>
        <w:t>Wielobranżowy nadzór budowlany nad realizacją zadania: Realizacja robót budowlanych związanych z przebudową segmentu F przy ul. Dąbrowskiego 73 w Częstochowie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03D" w:rsidRDefault="0027503D">
      <w:r>
        <w:separator/>
      </w:r>
    </w:p>
  </w:endnote>
  <w:endnote w:type="continuationSeparator" w:id="0">
    <w:p w:rsidR="0027503D" w:rsidRDefault="0027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4E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4E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50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03D" w:rsidRDefault="0027503D">
      <w:r>
        <w:separator/>
      </w:r>
    </w:p>
  </w:footnote>
  <w:footnote w:type="continuationSeparator" w:id="0">
    <w:p w:rsidR="0027503D" w:rsidRDefault="00275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EC3" w:rsidRDefault="00514E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EC3" w:rsidRDefault="00514E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EC3" w:rsidRDefault="00514E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03D"/>
    <w:rsid w:val="000A5EC4"/>
    <w:rsid w:val="00212828"/>
    <w:rsid w:val="00271E63"/>
    <w:rsid w:val="0027503D"/>
    <w:rsid w:val="00280712"/>
    <w:rsid w:val="002A7C88"/>
    <w:rsid w:val="004B4F3F"/>
    <w:rsid w:val="004D3908"/>
    <w:rsid w:val="004F2D10"/>
    <w:rsid w:val="00514EC3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2015-01-12T09:17:00Z</dcterms:created>
  <dcterms:modified xsi:type="dcterms:W3CDTF">2015-01-12T09:17:00Z</dcterms:modified>
</cp:coreProperties>
</file>