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23BB3">
      <w:pPr>
        <w:spacing w:line="360" w:lineRule="auto"/>
        <w:rPr>
          <w:b/>
          <w:bCs/>
          <w:color w:val="000000"/>
          <w:sz w:val="24"/>
        </w:rPr>
      </w:pPr>
      <w:r w:rsidRPr="00F23BB3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23BB3">
      <w:pPr>
        <w:spacing w:line="360" w:lineRule="auto"/>
        <w:rPr>
          <w:color w:val="000000"/>
          <w:sz w:val="24"/>
        </w:rPr>
      </w:pPr>
      <w:r w:rsidRPr="00F23BB3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23BB3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23BB3">
      <w:pPr>
        <w:spacing w:line="360" w:lineRule="auto"/>
        <w:rPr>
          <w:color w:val="000000"/>
          <w:sz w:val="24"/>
        </w:rPr>
      </w:pPr>
      <w:r w:rsidRPr="00F23BB3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23BB3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F23BB3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23BB3" w:rsidRPr="00F23BB3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23BB3" w:rsidRPr="00F23BB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23BB3" w:rsidRPr="00F23BB3">
        <w:rPr>
          <w:b/>
          <w:color w:val="000000"/>
          <w:sz w:val="24"/>
        </w:rPr>
        <w:t>Realizacja robót budowlanych związanych z przebudową segmentu F przy ul. Dąbrowskiego 73 w Częstochowie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23BB3" w:rsidTr="00F84B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880118" w:rsidRPr="00880118" w:rsidRDefault="00880118" w:rsidP="0088011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880118">
              <w:rPr>
                <w:b/>
                <w:sz w:val="24"/>
              </w:rPr>
              <w:t xml:space="preserve">Konsorcjum (lider: Przedsiębiorstwo Budowalne CZĘSTOBUD Damian </w:t>
            </w:r>
            <w:proofErr w:type="spellStart"/>
            <w:r w:rsidRPr="00880118">
              <w:rPr>
                <w:b/>
                <w:sz w:val="24"/>
              </w:rPr>
              <w:t>Świącik</w:t>
            </w:r>
            <w:proofErr w:type="spellEnd"/>
          </w:p>
          <w:p w:rsidR="00F23BB3" w:rsidRDefault="00880118" w:rsidP="0088011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80118">
              <w:rPr>
                <w:b/>
                <w:sz w:val="24"/>
              </w:rPr>
              <w:t>Bohaterów Monte Casino 40, 42-200 Częstochowa, członkowie: Materiały Budowlane DOMBUD s.c. Bohaterów Monte Casino 40, 42-200 Częstochowa, Zakład Remontowo - Budowlany ULBUD Grzegorz Stolarski, 42-200 Częstochowa, ul. Botaniczna 26/16</w:t>
            </w:r>
          </w:p>
          <w:p w:rsidR="00F23BB3" w:rsidRDefault="00F23BB3" w:rsidP="00F84BD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23BB3">
              <w:rPr>
                <w:b/>
                <w:sz w:val="24"/>
              </w:rPr>
              <w:t>6 879 000.00 zł</w:t>
            </w:r>
          </w:p>
          <w:p w:rsidR="00F23BB3" w:rsidRPr="00253031" w:rsidRDefault="00F23BB3" w:rsidP="00F84BDC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23BB3" w:rsidRDefault="00F23BB3" w:rsidP="00F84BDC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23BB3">
              <w:rPr>
                <w:sz w:val="24"/>
              </w:rPr>
              <w:t>Oferta ta spełnia wymagania określone w SIWZ i nie podlega odrzuceniu, a w wyniku przeprowadzonej oceny oferta przedmiotowego wykonawcy otrzymała maksymalną liczbę punktów - 100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F23BB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BB3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F23BB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BB3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23BB3" w:rsidRPr="00C63DA0" w:rsidTr="00F84BDC">
        <w:tc>
          <w:tcPr>
            <w:tcW w:w="540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B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80118" w:rsidRPr="00880118" w:rsidRDefault="00880118" w:rsidP="008801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Konsorcjum (lider: Przedsiębiorstwo Budowalne CZĘSTOBUD Damian </w:t>
            </w:r>
            <w:proofErr w:type="spellStart"/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>Świącik</w:t>
            </w:r>
            <w:proofErr w:type="spellEnd"/>
          </w:p>
          <w:p w:rsidR="00F23BB3" w:rsidRPr="00C63DA0" w:rsidRDefault="00880118" w:rsidP="008801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>Bohaterów Monte Casino 40, 42-200 Częstochowa, członkowie: Materiały Budowlane DOMBUD s.c. Bohaterów Monte Casino 40, 42-200 Częstochowa, Zakład Remontowo - Budowlany ULBUD Grzegorz Stolarski, 42-200 Częstochowa, ul. Botaniczna 26/16</w:t>
            </w:r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F23BB3"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="00F23BB3" w:rsidRPr="00F23BB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="00F23BB3"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BB3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BB3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BB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23BB3" w:rsidRPr="00C63DA0" w:rsidTr="00F84BDC">
        <w:tc>
          <w:tcPr>
            <w:tcW w:w="540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B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80118" w:rsidRPr="00880118" w:rsidRDefault="00880118" w:rsidP="008801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Konsorcjum (lider: ZPHU Import-Export KROMAR Marian Krotla Oleska 280 42-161 Starokrzepice, członkowie: Hurtownia Budowlana </w:t>
            </w:r>
            <w:proofErr w:type="spellStart"/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>Bauland</w:t>
            </w:r>
            <w:proofErr w:type="spellEnd"/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>s.c</w:t>
            </w:r>
            <w:proofErr w:type="spellEnd"/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>Sokolińska</w:t>
            </w:r>
            <w:proofErr w:type="spellEnd"/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– Krysiak, 42-240 Rudniki, ul. Wojska </w:t>
            </w:r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Polskiego 34A,</w:t>
            </w:r>
          </w:p>
          <w:p w:rsidR="00880118" w:rsidRPr="00880118" w:rsidRDefault="00880118" w:rsidP="008801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>Elektrobud</w:t>
            </w:r>
            <w:proofErr w:type="spellEnd"/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Krzysztof </w:t>
            </w:r>
            <w:proofErr w:type="spellStart"/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>Pacud</w:t>
            </w:r>
            <w:proofErr w:type="spellEnd"/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>, 42-221 Częstochowa ul. Kolarska18,</w:t>
            </w:r>
          </w:p>
          <w:p w:rsidR="00F23BB3" w:rsidRPr="00C63DA0" w:rsidRDefault="00880118" w:rsidP="008801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ZPHU MAR-BUD mgr. </w:t>
            </w:r>
            <w:proofErr w:type="spellStart"/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>inż</w:t>
            </w:r>
            <w:proofErr w:type="spellEnd"/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Joanna Gawlik 42-200 Częstochowa, ul. Kiepury 6)</w:t>
            </w:r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F23BB3"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="00F23BB3" w:rsidRPr="00F23BB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F23BB3"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B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BB3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BB3">
              <w:rPr>
                <w:rFonts w:ascii="Times New Roman" w:hAnsi="Times New Roman" w:cs="Times New Roman"/>
                <w:sz w:val="18"/>
                <w:szCs w:val="18"/>
              </w:rPr>
              <w:t xml:space="preserve">  65,05</w:t>
            </w:r>
          </w:p>
        </w:tc>
      </w:tr>
      <w:tr w:rsidR="00F23BB3" w:rsidRPr="00C63DA0" w:rsidTr="00F84BDC">
        <w:tc>
          <w:tcPr>
            <w:tcW w:w="540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B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80118" w:rsidRPr="00880118" w:rsidRDefault="00880118" w:rsidP="008801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Konsorcjum (lider: </w:t>
            </w:r>
            <w:proofErr w:type="spellStart"/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>Integra</w:t>
            </w:r>
            <w:proofErr w:type="spellEnd"/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880118" w:rsidRPr="00880118" w:rsidRDefault="00880118" w:rsidP="008801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Al. Korfantego 169 </w:t>
            </w:r>
          </w:p>
          <w:p w:rsidR="00F23BB3" w:rsidRPr="00C63DA0" w:rsidRDefault="00880118" w:rsidP="008801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>40-153 Katowice członek: Sewera Polska Chemia Ireneusz Wolak 40-608 Katowice, ul. Kościuszki 326</w:t>
            </w:r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F23BB3"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="00F23BB3" w:rsidRPr="00F23BB3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="00F23BB3"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BB3">
              <w:rPr>
                <w:rFonts w:ascii="Times New Roman" w:hAnsi="Times New Roman" w:cs="Times New Roman"/>
                <w:sz w:val="18"/>
                <w:szCs w:val="18"/>
              </w:rPr>
              <w:t xml:space="preserve">  56,82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BB3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23BB3" w:rsidRPr="00C63DA0" w:rsidRDefault="00F23BB3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BB3">
              <w:rPr>
                <w:rFonts w:ascii="Times New Roman" w:hAnsi="Times New Roman" w:cs="Times New Roman"/>
                <w:sz w:val="18"/>
                <w:szCs w:val="18"/>
              </w:rPr>
              <w:t xml:space="preserve">  61,82</w:t>
            </w:r>
          </w:p>
        </w:tc>
      </w:tr>
      <w:tr w:rsidR="00880118" w:rsidRPr="00C63DA0" w:rsidTr="00F84BDC">
        <w:tc>
          <w:tcPr>
            <w:tcW w:w="540" w:type="dxa"/>
            <w:shd w:val="clear" w:color="auto" w:fill="auto"/>
            <w:vAlign w:val="center"/>
          </w:tcPr>
          <w:p w:rsidR="00880118" w:rsidRPr="00F23BB3" w:rsidRDefault="00880118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80118" w:rsidRPr="00880118" w:rsidRDefault="00880118" w:rsidP="008801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Konsorcjum (lider: F.U.H. </w:t>
            </w:r>
            <w:proofErr w:type="spellStart"/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Marcin </w:t>
            </w:r>
            <w:proofErr w:type="spellStart"/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Stawowa 8 </w:t>
            </w:r>
          </w:p>
          <w:p w:rsidR="00880118" w:rsidRPr="00880118" w:rsidRDefault="00880118" w:rsidP="008801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>42-274 Konopiska, Członkowie: Handel, Usługi Budowlane Sitkiewicz, 42-280 Częstochowa, ul. Drzewna 55b,</w:t>
            </w:r>
          </w:p>
          <w:p w:rsidR="00880118" w:rsidRPr="00880118" w:rsidRDefault="00880118" w:rsidP="008801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 Produkcyjne INŻBUD Sp. z o.o., 42-200 Częstochowa, ul. Kołobrzeska 21,</w:t>
            </w:r>
          </w:p>
          <w:p w:rsidR="00880118" w:rsidRDefault="00880118" w:rsidP="008801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118">
              <w:rPr>
                <w:rFonts w:ascii="Times New Roman" w:hAnsi="Times New Roman" w:cs="Times New Roman"/>
                <w:bCs/>
                <w:sz w:val="18"/>
                <w:szCs w:val="18"/>
              </w:rPr>
              <w:t>P.U.P INŻBUD Zbigniew Moszczyński 42-202 Częstochowa, ul. Bór 66)</w:t>
            </w:r>
          </w:p>
          <w:p w:rsidR="00880118" w:rsidRPr="00880118" w:rsidRDefault="00880118" w:rsidP="008801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(4)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80118" w:rsidRPr="00F23BB3" w:rsidRDefault="00880118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80118" w:rsidRPr="00F23BB3" w:rsidRDefault="00880118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880118" w:rsidRPr="00C63DA0" w:rsidRDefault="00880118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80118" w:rsidRPr="00C63DA0" w:rsidRDefault="00880118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80118" w:rsidRPr="00C63DA0" w:rsidRDefault="00880118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80118" w:rsidRPr="00C63DA0" w:rsidRDefault="00880118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80118" w:rsidRPr="00C63DA0" w:rsidRDefault="00880118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880118" w:rsidRPr="00F23BB3" w:rsidRDefault="00880118" w:rsidP="00F84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23BB3">
      <w:pPr>
        <w:pStyle w:val="Nagwek"/>
        <w:tabs>
          <w:tab w:val="clear" w:pos="4536"/>
        </w:tabs>
        <w:jc w:val="both"/>
        <w:rPr>
          <w:sz w:val="24"/>
        </w:rPr>
      </w:pPr>
      <w:r w:rsidRPr="00F23BB3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23BB3">
        <w:rPr>
          <w:sz w:val="24"/>
        </w:rPr>
        <w:t>2014-12-29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AF5" w:rsidRDefault="00C56AF5">
      <w:r>
        <w:separator/>
      </w:r>
    </w:p>
  </w:endnote>
  <w:endnote w:type="continuationSeparator" w:id="0">
    <w:p w:rsidR="00C56AF5" w:rsidRDefault="00C56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BB3" w:rsidRDefault="00F23BB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8011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8011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BB3" w:rsidRDefault="00F23B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AF5" w:rsidRDefault="00C56AF5">
      <w:r>
        <w:separator/>
      </w:r>
    </w:p>
  </w:footnote>
  <w:footnote w:type="continuationSeparator" w:id="0">
    <w:p w:rsidR="00C56AF5" w:rsidRDefault="00C56A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BB3" w:rsidRDefault="00F23B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BB3" w:rsidRDefault="00F23B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BB3" w:rsidRDefault="00F23B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6AF5"/>
    <w:rsid w:val="00140696"/>
    <w:rsid w:val="00253031"/>
    <w:rsid w:val="00377700"/>
    <w:rsid w:val="005C147E"/>
    <w:rsid w:val="007118AF"/>
    <w:rsid w:val="007124E4"/>
    <w:rsid w:val="00745012"/>
    <w:rsid w:val="0087722C"/>
    <w:rsid w:val="00880118"/>
    <w:rsid w:val="00987E41"/>
    <w:rsid w:val="00C56AF5"/>
    <w:rsid w:val="00C63DA0"/>
    <w:rsid w:val="00C85A89"/>
    <w:rsid w:val="00D5444F"/>
    <w:rsid w:val="00F23BB3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2014-12-29T13:15:00Z</dcterms:created>
  <dcterms:modified xsi:type="dcterms:W3CDTF">2014-12-29T13:15:00Z</dcterms:modified>
</cp:coreProperties>
</file>