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7F2188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1678C" w:rsidRPr="0031678C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1678C" w:rsidRPr="0031678C">
        <w:rPr>
          <w:rFonts w:ascii="Times New Roman" w:eastAsia="Times New Roman" w:hAnsi="Times New Roman"/>
          <w:b/>
          <w:sz w:val="24"/>
          <w:szCs w:val="20"/>
          <w:lang w:eastAsia="pl-PL"/>
        </w:rPr>
        <w:t>ZP/DK-37/14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1678C" w:rsidRPr="0031678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1678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1678C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komputerowego dla Wydziału Inżynierii Środowiska i Biotechnologii Politechniki Częstochowskiej w ramach programu  "POLSKO-NORWESKA WSPÓŁPRACA BADAWCZA"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473" w:rsidRDefault="00B51473" w:rsidP="00025386">
      <w:pPr>
        <w:spacing w:after="0" w:line="240" w:lineRule="auto"/>
      </w:pPr>
      <w:r>
        <w:separator/>
      </w:r>
    </w:p>
  </w:endnote>
  <w:endnote w:type="continuationSeparator" w:id="0">
    <w:p w:rsidR="00B51473" w:rsidRDefault="00B5147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78C" w:rsidRDefault="003167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7F218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21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21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78C" w:rsidRDefault="003167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473" w:rsidRDefault="00B51473" w:rsidP="00025386">
      <w:pPr>
        <w:spacing w:after="0" w:line="240" w:lineRule="auto"/>
      </w:pPr>
      <w:r>
        <w:separator/>
      </w:r>
    </w:p>
  </w:footnote>
  <w:footnote w:type="continuationSeparator" w:id="0">
    <w:p w:rsidR="00B51473" w:rsidRDefault="00B5147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78C" w:rsidRDefault="003167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78C" w:rsidRDefault="003167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78C" w:rsidRDefault="003167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1473"/>
    <w:rsid w:val="00025386"/>
    <w:rsid w:val="001C2314"/>
    <w:rsid w:val="002A263A"/>
    <w:rsid w:val="0031678C"/>
    <w:rsid w:val="005624D8"/>
    <w:rsid w:val="007F2188"/>
    <w:rsid w:val="008F2498"/>
    <w:rsid w:val="00A56A6F"/>
    <w:rsid w:val="00B51473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18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2014-12-17T08:27:00Z</cp:lastPrinted>
  <dcterms:created xsi:type="dcterms:W3CDTF">2014-12-17T08:27:00Z</dcterms:created>
  <dcterms:modified xsi:type="dcterms:W3CDTF">2014-12-17T08:27:00Z</dcterms:modified>
</cp:coreProperties>
</file>