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C6439" w:rsidRPr="005C6439">
        <w:rPr>
          <w:b/>
          <w:i w:val="0"/>
        </w:rPr>
        <w:t>1</w:t>
      </w:r>
    </w:p>
    <w:p w:rsidR="006F646A" w:rsidRDefault="00EE639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C6439" w:rsidRPr="005C643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C6439" w:rsidRPr="005C6439">
        <w:rPr>
          <w:b/>
        </w:rPr>
        <w:t>Dostawa sprzętu komputerowego dla Wydziału Inżynierii Środowiska i Biotechnologii Politechniki Częstochowskiej w ramach programu  "POLSKO-NORWESKA WSPÓŁPRACA BADAWCZA"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BDA" w:rsidRDefault="00161BDA">
      <w:r>
        <w:separator/>
      </w:r>
    </w:p>
  </w:endnote>
  <w:endnote w:type="continuationSeparator" w:id="0">
    <w:p w:rsidR="00161BDA" w:rsidRDefault="00161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31" w:type="dxa"/>
      <w:tblInd w:w="-601" w:type="dxa"/>
      <w:tblLook w:val="04A0" w:firstRow="1" w:lastRow="0" w:firstColumn="1" w:lastColumn="0" w:noHBand="0" w:noVBand="1"/>
    </w:tblPr>
    <w:tblGrid>
      <w:gridCol w:w="1148"/>
      <w:gridCol w:w="4489"/>
      <w:gridCol w:w="3535"/>
      <w:gridCol w:w="1959"/>
    </w:tblGrid>
    <w:tr w:rsidR="00FA1C81" w:rsidRPr="008D4170" w:rsidTr="00FA1C81">
      <w:trPr>
        <w:trHeight w:val="716"/>
      </w:trPr>
      <w:tc>
        <w:tcPr>
          <w:tcW w:w="1148" w:type="dxa"/>
          <w:shd w:val="clear" w:color="auto" w:fill="auto"/>
        </w:tcPr>
        <w:p w:rsidR="00FA1C81" w:rsidRPr="008D4170" w:rsidRDefault="00EE639B" w:rsidP="0083284A">
          <w:pPr>
            <w:spacing w:line="276" w:lineRule="auto"/>
            <w:rPr>
              <w:rFonts w:ascii="Calibri" w:hAnsi="Calibri"/>
              <w:sz w:val="22"/>
              <w:szCs w:val="22"/>
            </w:rPr>
          </w:pPr>
          <w:r>
            <w:rPr>
              <w:rFonts w:ascii="Calibri" w:hAnsi="Calibri"/>
              <w:noProof/>
              <w:sz w:val="22"/>
              <w:szCs w:val="22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i1027" type="#_x0000_t75" style="width:44.35pt;height:46.9pt;visibility:visible">
                <v:imagedata r:id="rId1" o:title=""/>
              </v:shape>
            </w:pict>
          </w:r>
        </w:p>
      </w:tc>
      <w:tc>
        <w:tcPr>
          <w:tcW w:w="4489" w:type="dxa"/>
          <w:shd w:val="clear" w:color="auto" w:fill="auto"/>
        </w:tcPr>
        <w:p w:rsidR="00FA1C81" w:rsidRPr="008D4170" w:rsidRDefault="00FA1C81" w:rsidP="0083284A">
          <w:pPr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</w:pPr>
        </w:p>
        <w:p w:rsidR="00FA1C81" w:rsidRPr="008D4170" w:rsidRDefault="00FA1C81" w:rsidP="0083284A">
          <w:pPr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BIURO PROJEKTU</w:t>
          </w:r>
        </w:p>
        <w:p w:rsidR="00FA1C81" w:rsidRPr="008D4170" w:rsidRDefault="00FA1C81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 xml:space="preserve">Politechnika Częstochowska </w:t>
          </w:r>
        </w:p>
        <w:p w:rsidR="00FA1C81" w:rsidRPr="008D4170" w:rsidRDefault="00FA1C81" w:rsidP="0083284A">
          <w:pPr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Wydział Inżynierii i Środowiska i Biotechnologii</w:t>
          </w:r>
        </w:p>
        <w:p w:rsidR="00FA1C81" w:rsidRPr="008D4170" w:rsidRDefault="00FA1C81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Instytut Zaawansowanych Technologii Energetycznych</w:t>
          </w:r>
        </w:p>
      </w:tc>
      <w:tc>
        <w:tcPr>
          <w:tcW w:w="3535" w:type="dxa"/>
          <w:shd w:val="clear" w:color="auto" w:fill="auto"/>
        </w:tcPr>
        <w:p w:rsidR="00FA1C81" w:rsidRPr="008D4170" w:rsidRDefault="00FA1C81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</w:p>
        <w:p w:rsidR="00FA1C81" w:rsidRPr="008D4170" w:rsidRDefault="00FA1C81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</w:p>
        <w:p w:rsidR="00FA1C81" w:rsidRPr="008D4170" w:rsidRDefault="00FA1C81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  <w:r w:rsidRPr="008D4170"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  <w:t>Ul. Dąbrowskiego 73, 42 – 201 Częstochowa</w:t>
          </w:r>
        </w:p>
        <w:p w:rsidR="00FA1C81" w:rsidRPr="008D4170" w:rsidRDefault="00FA1C81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tel./fax + 48 34 3250 933</w:t>
          </w:r>
        </w:p>
        <w:p w:rsidR="00FA1C81" w:rsidRPr="008D4170" w:rsidRDefault="00FA1C81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val="en-US" w:eastAsia="en-US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  <w:lang w:val="en-US"/>
            </w:rPr>
            <w:t xml:space="preserve">e-mail. kowioa_sek@is.pcz.czest.pl </w:t>
          </w:r>
        </w:p>
      </w:tc>
      <w:tc>
        <w:tcPr>
          <w:tcW w:w="1959" w:type="dxa"/>
        </w:tcPr>
        <w:p w:rsidR="00FA1C81" w:rsidRPr="008D4170" w:rsidRDefault="00EE639B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lang w:eastAsia="en-US"/>
            </w:rPr>
          </w:pPr>
          <w:r>
            <w:rPr>
              <w:rFonts w:ascii="Calibri" w:hAnsi="Calibri"/>
              <w:noProof/>
              <w:sz w:val="22"/>
              <w:szCs w:val="22"/>
            </w:rPr>
            <w:pict>
              <v:shape id="Obraz 2" o:spid="_x0000_i1028" type="#_x0000_t75" style="width:87.05pt;height:56.1pt;visibility:visible">
                <v:imagedata r:id="rId2" o:title=""/>
              </v:shape>
            </w:pict>
          </w:r>
        </w:p>
      </w:tc>
    </w:tr>
  </w:tbl>
  <w:p w:rsidR="006F646A" w:rsidRDefault="006F646A" w:rsidP="00FA1C8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63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BDA" w:rsidRDefault="00161BDA">
      <w:r>
        <w:separator/>
      </w:r>
    </w:p>
  </w:footnote>
  <w:footnote w:type="continuationSeparator" w:id="0">
    <w:p w:rsidR="00161BDA" w:rsidRDefault="00161B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439" w:rsidRDefault="005C64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340" w:type="dxa"/>
      <w:tblInd w:w="-923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5"/>
      <w:gridCol w:w="7227"/>
      <w:gridCol w:w="2128"/>
    </w:tblGrid>
    <w:tr w:rsidR="00FA1C81" w:rsidRPr="00D15F7A" w:rsidTr="00FA1C81">
      <w:trPr>
        <w:cantSplit/>
        <w:trHeight w:val="1564"/>
      </w:trPr>
      <w:tc>
        <w:tcPr>
          <w:tcW w:w="1985" w:type="dxa"/>
        </w:tcPr>
        <w:p w:rsidR="00FA1C81" w:rsidRPr="00D15F7A" w:rsidRDefault="00EE639B" w:rsidP="0083284A">
          <w:pPr>
            <w:tabs>
              <w:tab w:val="left" w:pos="2152"/>
            </w:tabs>
            <w:spacing w:after="200" w:line="276" w:lineRule="auto"/>
            <w:rPr>
              <w:rFonts w:ascii="Calibri" w:hAnsi="Calibri"/>
              <w:sz w:val="22"/>
              <w:szCs w:val="22"/>
              <w:lang w:val="en-US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alt="http://www.ncbir.pl/gfx/ncbir/en/media/38/1/norwaygrantsm.jpg" style="width:95.45pt;height:64.45pt;visibility:visible">
                <v:imagedata r:id="rId1" o:title="norwaygrantsm"/>
              </v:shape>
            </w:pict>
          </w:r>
        </w:p>
      </w:tc>
      <w:tc>
        <w:tcPr>
          <w:tcW w:w="7227" w:type="dxa"/>
        </w:tcPr>
        <w:p w:rsidR="00FA1C81" w:rsidRPr="00D15F7A" w:rsidRDefault="00FA1C81" w:rsidP="0083284A">
          <w:pPr>
            <w:rPr>
              <w:b/>
              <w:color w:val="3366FF"/>
              <w:szCs w:val="16"/>
            </w:rPr>
          </w:pPr>
        </w:p>
        <w:p w:rsidR="00FA1C81" w:rsidRPr="00632926" w:rsidRDefault="00FA1C81" w:rsidP="0083284A">
          <w:pPr>
            <w:tabs>
              <w:tab w:val="left" w:pos="2152"/>
            </w:tabs>
            <w:jc w:val="center"/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</w:rPr>
          </w:pPr>
          <w:r w:rsidRPr="00632926"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</w:rPr>
            <w:t xml:space="preserve">PROGRAM "POLSKO-NORWESKA WSPÓŁPRACA BADAWCZA" </w:t>
          </w:r>
        </w:p>
        <w:p w:rsidR="00FA1C81" w:rsidRPr="00632926" w:rsidRDefault="00FA1C81" w:rsidP="0083284A">
          <w:pPr>
            <w:tabs>
              <w:tab w:val="left" w:pos="2152"/>
            </w:tabs>
            <w:jc w:val="center"/>
            <w:rPr>
              <w:rFonts w:ascii="Cambria" w:hAnsi="Cambria"/>
              <w:color w:val="92D050"/>
              <w:lang w:val="en-US"/>
            </w:rPr>
          </w:pPr>
          <w:r w:rsidRPr="00632926">
            <w:rPr>
              <w:rFonts w:ascii="Cambria" w:hAnsi="Cambria"/>
              <w:color w:val="92D050"/>
              <w:lang w:val="en-US"/>
            </w:rPr>
            <w:t xml:space="preserve">Innovative Idea for Combustion of Solid Fuels via Chemical Looping Technology”, </w:t>
          </w:r>
        </w:p>
        <w:p w:rsidR="00FA1C81" w:rsidRPr="00632926" w:rsidRDefault="00FA1C81" w:rsidP="0083284A">
          <w:pPr>
            <w:tabs>
              <w:tab w:val="left" w:pos="2152"/>
            </w:tabs>
            <w:jc w:val="center"/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  <w:lang w:val="en-US"/>
            </w:rPr>
          </w:pPr>
          <w:r w:rsidRPr="00632926">
            <w:rPr>
              <w:rFonts w:ascii="Cambria" w:hAnsi="Cambria"/>
              <w:b/>
              <w:i/>
              <w:color w:val="92D050"/>
              <w:sz w:val="40"/>
              <w:szCs w:val="40"/>
            </w:rPr>
            <w:t>NEWLOOP</w:t>
          </w:r>
          <w:r w:rsidRPr="00632926">
            <w:rPr>
              <w:rFonts w:ascii="Cambria" w:hAnsi="Cambria"/>
              <w:b/>
              <w:i/>
              <w:color w:val="92D050"/>
            </w:rPr>
            <w:t>, P</w:t>
          </w:r>
          <w:proofErr w:type="spellStart"/>
          <w:r w:rsidRPr="00632926"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  <w:lang w:val="en-US"/>
            </w:rPr>
            <w:t>ol</w:t>
          </w:r>
          <w:proofErr w:type="spellEnd"/>
          <w:r w:rsidRPr="00632926"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  <w:lang w:val="en-US"/>
            </w:rPr>
            <w:t xml:space="preserve">-Nor/235083/104 </w:t>
          </w:r>
        </w:p>
        <w:p w:rsidR="00FA1C81" w:rsidRPr="00D15F7A" w:rsidRDefault="00FA1C81" w:rsidP="0083284A">
          <w:pPr>
            <w:tabs>
              <w:tab w:val="left" w:pos="2152"/>
            </w:tabs>
            <w:jc w:val="center"/>
            <w:rPr>
              <w:b/>
              <w:i/>
              <w:iCs/>
              <w:color w:val="FF0000"/>
              <w:szCs w:val="16"/>
              <w:lang w:val="en-US"/>
            </w:rPr>
          </w:pPr>
        </w:p>
      </w:tc>
      <w:tc>
        <w:tcPr>
          <w:tcW w:w="2128" w:type="dxa"/>
        </w:tcPr>
        <w:p w:rsidR="00FA1C81" w:rsidRPr="00D15F7A" w:rsidRDefault="00EE639B" w:rsidP="0083284A">
          <w:pPr>
            <w:tabs>
              <w:tab w:val="left" w:pos="2152"/>
            </w:tabs>
            <w:spacing w:after="200" w:line="276" w:lineRule="auto"/>
            <w:ind w:left="213" w:hanging="213"/>
            <w:rPr>
              <w:rFonts w:ascii="Calibri" w:hAnsi="Calibri"/>
              <w:sz w:val="22"/>
              <w:szCs w:val="22"/>
              <w:lang w:val="en-US"/>
            </w:rPr>
          </w:pPr>
          <w:r>
            <w:rPr>
              <w:noProof/>
            </w:rPr>
            <w:pict>
              <v:shape id="_x0000_i1026" type="#_x0000_t75" alt="http://www.ncbir.pl/gfx/ncbir/pl/media/41/1/baner_programme_maly.jpg" style="width:69.5pt;height:84.55pt;visibility:visible">
                <v:imagedata r:id="rId2" o:title="baner_programme_maly"/>
              </v:shape>
            </w:pict>
          </w:r>
        </w:p>
      </w:tc>
    </w:tr>
  </w:tbl>
  <w:p w:rsidR="005C6439" w:rsidRDefault="005C64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439" w:rsidRDefault="005C64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1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BDA"/>
    <w:rsid w:val="000A5EC4"/>
    <w:rsid w:val="00161BDA"/>
    <w:rsid w:val="00212828"/>
    <w:rsid w:val="00271E63"/>
    <w:rsid w:val="00280712"/>
    <w:rsid w:val="002A7C88"/>
    <w:rsid w:val="004B4F3F"/>
    <w:rsid w:val="004D3908"/>
    <w:rsid w:val="004F2D10"/>
    <w:rsid w:val="00586A2A"/>
    <w:rsid w:val="005C6439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E639B"/>
    <w:rsid w:val="00FA1C81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EE63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E6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2014-12-17T08:26:00Z</cp:lastPrinted>
  <dcterms:created xsi:type="dcterms:W3CDTF">2014-12-17T08:26:00Z</dcterms:created>
  <dcterms:modified xsi:type="dcterms:W3CDTF">2014-12-17T08:26:00Z</dcterms:modified>
</cp:coreProperties>
</file>