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00CE2" w:rsidRPr="00200CE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00CE2" w:rsidRPr="00200CE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00CE2" w:rsidP="009A21D7">
      <w:pPr>
        <w:pStyle w:val="Tekstpodstawowywcity"/>
        <w:spacing w:line="360" w:lineRule="auto"/>
        <w:ind w:firstLine="0"/>
      </w:pPr>
      <w:r w:rsidRPr="00200CE2">
        <w:rPr>
          <w:b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00CE2" w:rsidRPr="00200CE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00CE2" w:rsidRPr="00200CE2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>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00CE2" w:rsidRPr="00200CE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00CE2" w:rsidRPr="00200CE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B42" w:rsidRDefault="00614B42">
      <w:r>
        <w:separator/>
      </w:r>
    </w:p>
  </w:endnote>
  <w:endnote w:type="continuationSeparator" w:id="0">
    <w:p w:rsidR="00614B42" w:rsidRDefault="00614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CE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CE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E2" w:rsidRDefault="00200C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B42" w:rsidRDefault="00614B42">
      <w:r>
        <w:separator/>
      </w:r>
    </w:p>
  </w:footnote>
  <w:footnote w:type="continuationSeparator" w:id="0">
    <w:p w:rsidR="00614B42" w:rsidRDefault="00614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E2" w:rsidRDefault="00200C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E2" w:rsidRDefault="00200C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CE2" w:rsidRDefault="00200C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B42"/>
    <w:rsid w:val="00002F64"/>
    <w:rsid w:val="000E6599"/>
    <w:rsid w:val="00111985"/>
    <w:rsid w:val="001614BA"/>
    <w:rsid w:val="00200CE2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14B42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2014-12-02T10:10:00Z</dcterms:created>
  <dcterms:modified xsi:type="dcterms:W3CDTF">2014-12-02T10:10:00Z</dcterms:modified>
</cp:coreProperties>
</file>