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D9" w:rsidRPr="00E524D9" w:rsidRDefault="004B4B3F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B4B3F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4B4B3F">
        <w:rPr>
          <w:rFonts w:ascii="Tahoma" w:hAnsi="Tahoma" w:cs="Tahoma"/>
          <w:sz w:val="16"/>
          <w:szCs w:val="16"/>
        </w:rPr>
        <w:t>2014-12-04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4B4B3F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B4B3F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4B4B3F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B4B3F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B4B3F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4B4B3F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B4B3F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B4B3F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B4B3F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B4B3F" w:rsidRPr="004B4B3F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B4B3F" w:rsidRPr="004B4B3F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4B4B3F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B4B3F">
        <w:rPr>
          <w:rFonts w:ascii="Tahoma" w:hAnsi="Tahoma" w:cs="Tahoma"/>
          <w:b/>
          <w:sz w:val="16"/>
          <w:szCs w:val="16"/>
        </w:rPr>
        <w:t>ZP/D-21/14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4B4B3F" w:rsidRPr="004B4B3F">
        <w:rPr>
          <w:rFonts w:ascii="Tahoma" w:hAnsi="Tahoma" w:cs="Tahoma"/>
          <w:b/>
          <w:sz w:val="16"/>
          <w:szCs w:val="16"/>
        </w:rPr>
        <w:t>ZP/D-21/14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4B4B3F" w:rsidRPr="004B4B3F">
        <w:rPr>
          <w:rFonts w:ascii="Tahoma" w:hAnsi="Tahoma" w:cs="Tahoma"/>
          <w:b/>
          <w:color w:val="000000"/>
          <w:sz w:val="16"/>
          <w:szCs w:val="16"/>
        </w:rPr>
        <w:t>Dostawa łóżek pojedynczych dla Domu Studenta nr 2 "Bliźniak"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4B4B3F" w:rsidRPr="00E524D9" w:rsidTr="00D46B59">
        <w:trPr>
          <w:cantSplit/>
          <w:trHeight w:val="3069"/>
        </w:trPr>
        <w:tc>
          <w:tcPr>
            <w:tcW w:w="5000" w:type="pct"/>
          </w:tcPr>
          <w:p w:rsidR="004B4B3F" w:rsidRPr="00E524D9" w:rsidRDefault="004B4B3F" w:rsidP="00D46B5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B4B3F" w:rsidRPr="00E524D9" w:rsidRDefault="004B4B3F" w:rsidP="00D46B5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4B4B3F">
              <w:rPr>
                <w:rFonts w:ascii="Tahoma" w:hAnsi="Tahoma" w:cs="Tahoma"/>
                <w:b/>
                <w:sz w:val="16"/>
                <w:szCs w:val="16"/>
              </w:rPr>
              <w:t>Alnag</w:t>
            </w:r>
            <w:proofErr w:type="spellEnd"/>
            <w:r w:rsidRPr="004B4B3F">
              <w:rPr>
                <w:rFonts w:ascii="Tahoma" w:hAnsi="Tahoma" w:cs="Tahoma"/>
                <w:b/>
                <w:sz w:val="16"/>
                <w:szCs w:val="16"/>
              </w:rPr>
              <w:t xml:space="preserve"> Barbara Wróbel</w:t>
            </w:r>
          </w:p>
          <w:p w:rsidR="004B4B3F" w:rsidRPr="00E524D9" w:rsidRDefault="0056402D" w:rsidP="00D46B5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30-206</w:t>
            </w:r>
            <w:r w:rsidR="004B4B3F"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4B4B3F" w:rsidRPr="004B4B3F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4B4B3F" w:rsidRPr="00E524D9" w:rsidRDefault="0056402D" w:rsidP="00D46B5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Ul. Księcia Józefa 54A</w:t>
            </w:r>
          </w:p>
          <w:p w:rsidR="004B4B3F" w:rsidRPr="00E524D9" w:rsidRDefault="004B4B3F" w:rsidP="00D46B5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b/>
                <w:sz w:val="16"/>
                <w:szCs w:val="16"/>
              </w:rPr>
              <w:t>59 080.00 zł</w:t>
            </w:r>
          </w:p>
          <w:p w:rsidR="004B4B3F" w:rsidRPr="00E524D9" w:rsidRDefault="004B4B3F" w:rsidP="00D46B5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B4B3F" w:rsidRPr="00E524D9" w:rsidRDefault="004B4B3F" w:rsidP="00D46B5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- 97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6009" w:type="pct"/>
        <w:jc w:val="center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6"/>
        <w:gridCol w:w="2816"/>
        <w:gridCol w:w="2324"/>
        <w:gridCol w:w="2054"/>
        <w:gridCol w:w="2052"/>
      </w:tblGrid>
      <w:tr w:rsidR="00C33A49" w:rsidRPr="00581974" w:rsidTr="00C33A49">
        <w:trPr>
          <w:jc w:val="center"/>
        </w:trPr>
        <w:tc>
          <w:tcPr>
            <w:tcW w:w="858" w:type="pct"/>
            <w:vAlign w:val="center"/>
          </w:tcPr>
          <w:p w:rsidR="00C33A49" w:rsidRPr="00581974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261" w:type="pct"/>
            <w:vAlign w:val="center"/>
          </w:tcPr>
          <w:p w:rsidR="00C33A49" w:rsidRPr="00581974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C33A49" w:rsidRPr="00581974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041" w:type="pct"/>
            <w:vAlign w:val="center"/>
          </w:tcPr>
          <w:p w:rsidR="00C33A49" w:rsidRPr="00581974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920" w:type="pct"/>
          </w:tcPr>
          <w:p w:rsidR="00C33A49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Pr="00581974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Okres gwarancji</w:t>
            </w:r>
          </w:p>
        </w:tc>
        <w:tc>
          <w:tcPr>
            <w:tcW w:w="919" w:type="pct"/>
            <w:vAlign w:val="center"/>
          </w:tcPr>
          <w:p w:rsidR="00C33A49" w:rsidRPr="00581974" w:rsidRDefault="00C33A4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33A49" w:rsidRPr="00581974" w:rsidTr="00C33A49">
        <w:trPr>
          <w:jc w:val="center"/>
        </w:trPr>
        <w:tc>
          <w:tcPr>
            <w:tcW w:w="858" w:type="pct"/>
            <w:vAlign w:val="center"/>
          </w:tcPr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61" w:type="pct"/>
            <w:vAlign w:val="center"/>
          </w:tcPr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4B4B3F">
              <w:rPr>
                <w:rFonts w:ascii="Tahoma" w:hAnsi="Tahoma" w:cs="Tahoma"/>
                <w:bCs/>
                <w:sz w:val="16"/>
                <w:szCs w:val="16"/>
              </w:rPr>
              <w:t>Alnag</w:t>
            </w:r>
            <w:proofErr w:type="spellEnd"/>
            <w:r w:rsidRPr="004B4B3F">
              <w:rPr>
                <w:rFonts w:ascii="Tahoma" w:hAnsi="Tahoma" w:cs="Tahoma"/>
                <w:bCs/>
                <w:sz w:val="16"/>
                <w:szCs w:val="16"/>
              </w:rPr>
              <w:t xml:space="preserve"> Barbara Wróbel</w:t>
            </w:r>
          </w:p>
          <w:p w:rsidR="00C33A49" w:rsidRPr="00581974" w:rsidRDefault="0056402D" w:rsidP="00D46B5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Księcia Jozefa 54A</w:t>
            </w:r>
          </w:p>
          <w:p w:rsidR="00C33A49" w:rsidRPr="00581974" w:rsidRDefault="0056402D" w:rsidP="00D46B5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30-206</w:t>
            </w:r>
            <w:r w:rsidR="00C33A49"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C33A49" w:rsidRPr="004B4B3F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B4B3F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041" w:type="pct"/>
            <w:vAlign w:val="center"/>
          </w:tcPr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920" w:type="pct"/>
          </w:tcPr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Pr="004B4B3F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2,00</w:t>
            </w:r>
          </w:p>
        </w:tc>
        <w:tc>
          <w:tcPr>
            <w:tcW w:w="919" w:type="pct"/>
            <w:vAlign w:val="center"/>
          </w:tcPr>
          <w:p w:rsidR="00C33A49" w:rsidRPr="00581974" w:rsidRDefault="00C33A49" w:rsidP="00C33A4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97,00</w:t>
            </w:r>
          </w:p>
        </w:tc>
      </w:tr>
      <w:tr w:rsidR="00C33A49" w:rsidRPr="00581974" w:rsidTr="00C33A49">
        <w:trPr>
          <w:jc w:val="center"/>
        </w:trPr>
        <w:tc>
          <w:tcPr>
            <w:tcW w:w="858" w:type="pct"/>
            <w:vAlign w:val="center"/>
          </w:tcPr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61" w:type="pct"/>
            <w:vAlign w:val="center"/>
          </w:tcPr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bCs/>
                <w:sz w:val="16"/>
                <w:szCs w:val="16"/>
              </w:rPr>
              <w:t>Meble - Black Red White Sp. z o.o.</w:t>
            </w:r>
          </w:p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B4B3F">
              <w:rPr>
                <w:rFonts w:ascii="Tahoma" w:hAnsi="Tahoma" w:cs="Tahoma"/>
                <w:bCs/>
                <w:sz w:val="16"/>
                <w:szCs w:val="16"/>
              </w:rPr>
              <w:t>Krzeszowska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bCs/>
                <w:sz w:val="16"/>
                <w:szCs w:val="16"/>
              </w:rPr>
              <w:t>61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B4B3F">
              <w:rPr>
                <w:rFonts w:ascii="Tahoma" w:hAnsi="Tahoma" w:cs="Tahoma"/>
                <w:bCs/>
                <w:sz w:val="16"/>
                <w:szCs w:val="16"/>
              </w:rPr>
              <w:t>23-400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bCs/>
                <w:sz w:val="16"/>
                <w:szCs w:val="16"/>
              </w:rPr>
              <w:t>Biłgoraj</w:t>
            </w:r>
          </w:p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B4B3F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041" w:type="pct"/>
            <w:vAlign w:val="center"/>
          </w:tcPr>
          <w:p w:rsidR="00C33A49" w:rsidRPr="00581974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 xml:space="preserve">  50,60</w:t>
            </w:r>
          </w:p>
        </w:tc>
        <w:tc>
          <w:tcPr>
            <w:tcW w:w="920" w:type="pct"/>
          </w:tcPr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Pr="004B4B3F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919" w:type="pct"/>
            <w:vAlign w:val="center"/>
          </w:tcPr>
          <w:p w:rsidR="00C33A49" w:rsidRPr="00581974" w:rsidRDefault="00C33A49" w:rsidP="00C33A4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sz w:val="16"/>
                <w:szCs w:val="16"/>
              </w:rPr>
              <w:t>55,60</w:t>
            </w:r>
          </w:p>
        </w:tc>
      </w:tr>
      <w:tr w:rsidR="00C33A49" w:rsidRPr="00581974" w:rsidTr="00C33A49">
        <w:trPr>
          <w:jc w:val="center"/>
        </w:trPr>
        <w:tc>
          <w:tcPr>
            <w:tcW w:w="858" w:type="pct"/>
            <w:vAlign w:val="center"/>
          </w:tcPr>
          <w:p w:rsidR="00C33A49" w:rsidRPr="004B4B3F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61" w:type="pct"/>
            <w:vAlign w:val="center"/>
          </w:tcPr>
          <w:p w:rsidR="00C33A49" w:rsidRPr="00E524D9" w:rsidRDefault="00C33A49" w:rsidP="00C33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Zajączek Bis S.C.</w:t>
            </w:r>
          </w:p>
          <w:p w:rsidR="00C33A49" w:rsidRPr="00E524D9" w:rsidRDefault="00C33A49" w:rsidP="00C33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B4B3F">
              <w:rPr>
                <w:rFonts w:ascii="Tahoma" w:hAnsi="Tahoma" w:cs="Tahoma"/>
                <w:sz w:val="16"/>
                <w:szCs w:val="16"/>
              </w:rPr>
              <w:t>Zdunowska</w:t>
            </w:r>
            <w:proofErr w:type="spellEnd"/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sz w:val="16"/>
                <w:szCs w:val="16"/>
              </w:rPr>
              <w:t>201</w:t>
            </w:r>
          </w:p>
          <w:p w:rsidR="00C33A49" w:rsidRPr="004B4B3F" w:rsidRDefault="00C33A49" w:rsidP="00C33A4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63-700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sz w:val="16"/>
                <w:szCs w:val="16"/>
              </w:rPr>
              <w:t>Krotoszyn</w:t>
            </w:r>
          </w:p>
        </w:tc>
        <w:tc>
          <w:tcPr>
            <w:tcW w:w="1041" w:type="pct"/>
            <w:vAlign w:val="center"/>
          </w:tcPr>
          <w:p w:rsidR="00C33A49" w:rsidRPr="004B4B3F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</w:t>
            </w:r>
          </w:p>
        </w:tc>
        <w:tc>
          <w:tcPr>
            <w:tcW w:w="920" w:type="pct"/>
          </w:tcPr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</w:t>
            </w:r>
          </w:p>
        </w:tc>
        <w:tc>
          <w:tcPr>
            <w:tcW w:w="919" w:type="pct"/>
            <w:vAlign w:val="center"/>
          </w:tcPr>
          <w:p w:rsidR="00C33A49" w:rsidRPr="004B4B3F" w:rsidRDefault="00C33A49" w:rsidP="00C33A4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C33A49" w:rsidRPr="00581974" w:rsidTr="00C33A49">
        <w:trPr>
          <w:jc w:val="center"/>
        </w:trPr>
        <w:tc>
          <w:tcPr>
            <w:tcW w:w="858" w:type="pct"/>
            <w:vAlign w:val="center"/>
          </w:tcPr>
          <w:p w:rsidR="00C33A49" w:rsidRPr="004B4B3F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61" w:type="pct"/>
            <w:vAlign w:val="center"/>
          </w:tcPr>
          <w:p w:rsidR="00C33A49" w:rsidRPr="00E524D9" w:rsidRDefault="00C33A49" w:rsidP="00C33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Państwowe Przedsiębiorstwo Przemysłu Meblarskiego i Budownictwa</w:t>
            </w:r>
          </w:p>
          <w:p w:rsidR="00C33A49" w:rsidRPr="00E524D9" w:rsidRDefault="00C33A49" w:rsidP="00C33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Bydgoska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B4B3F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C33A49" w:rsidRPr="004B4B3F" w:rsidRDefault="00C33A49" w:rsidP="00C33A49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B4B3F">
              <w:rPr>
                <w:rFonts w:ascii="Tahoma" w:hAnsi="Tahoma" w:cs="Tahoma"/>
                <w:sz w:val="16"/>
                <w:szCs w:val="16"/>
              </w:rPr>
              <w:t>89-120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B4B3F">
              <w:rPr>
                <w:rFonts w:ascii="Tahoma" w:hAnsi="Tahoma" w:cs="Tahoma"/>
                <w:sz w:val="16"/>
                <w:szCs w:val="16"/>
              </w:rPr>
              <w:t>Patulice</w:t>
            </w:r>
            <w:proofErr w:type="spellEnd"/>
          </w:p>
        </w:tc>
        <w:tc>
          <w:tcPr>
            <w:tcW w:w="1041" w:type="pct"/>
            <w:vAlign w:val="center"/>
          </w:tcPr>
          <w:p w:rsidR="00C33A49" w:rsidRPr="004B4B3F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</w:t>
            </w:r>
          </w:p>
        </w:tc>
        <w:tc>
          <w:tcPr>
            <w:tcW w:w="920" w:type="pct"/>
          </w:tcPr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33A49" w:rsidRDefault="00C33A49" w:rsidP="00D46B5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……………………………</w:t>
            </w:r>
          </w:p>
        </w:tc>
        <w:tc>
          <w:tcPr>
            <w:tcW w:w="919" w:type="pct"/>
            <w:vAlign w:val="center"/>
          </w:tcPr>
          <w:p w:rsidR="00C33A49" w:rsidRPr="004B4B3F" w:rsidRDefault="00C33A49" w:rsidP="00C33A49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524D9" w:rsidRPr="00E524D9" w:rsidRDefault="00E524D9" w:rsidP="00C33A4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sectPr w:rsidR="00E524D9" w:rsidRPr="00E524D9" w:rsidSect="006D1F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3EA" w:rsidRDefault="009463EA">
      <w:r>
        <w:separator/>
      </w:r>
    </w:p>
  </w:endnote>
  <w:endnote w:type="continuationSeparator" w:id="0">
    <w:p w:rsidR="009463EA" w:rsidRDefault="00946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3F" w:rsidRDefault="004B4B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D1F6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D1F69">
      <w:rPr>
        <w:rStyle w:val="Numerstrony"/>
        <w:rFonts w:ascii="Arial" w:hAnsi="Arial" w:cs="Arial"/>
        <w:sz w:val="18"/>
        <w:szCs w:val="18"/>
      </w:rPr>
      <w:fldChar w:fldCharType="separate"/>
    </w:r>
    <w:r w:rsidR="0056402D">
      <w:rPr>
        <w:rStyle w:val="Numerstrony"/>
        <w:rFonts w:ascii="Arial" w:hAnsi="Arial" w:cs="Arial"/>
        <w:noProof/>
        <w:sz w:val="18"/>
        <w:szCs w:val="18"/>
      </w:rPr>
      <w:t>1</w:t>
    </w:r>
    <w:r w:rsidR="006D1F6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D1F6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D1F69">
      <w:rPr>
        <w:rStyle w:val="Numerstrony"/>
        <w:rFonts w:ascii="Arial" w:hAnsi="Arial" w:cs="Arial"/>
        <w:sz w:val="18"/>
        <w:szCs w:val="18"/>
      </w:rPr>
      <w:fldChar w:fldCharType="separate"/>
    </w:r>
    <w:r w:rsidR="0056402D">
      <w:rPr>
        <w:rStyle w:val="Numerstrony"/>
        <w:rFonts w:ascii="Arial" w:hAnsi="Arial" w:cs="Arial"/>
        <w:noProof/>
        <w:sz w:val="18"/>
        <w:szCs w:val="18"/>
      </w:rPr>
      <w:t>1</w:t>
    </w:r>
    <w:r w:rsidR="006D1F6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3F" w:rsidRDefault="004B4B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3EA" w:rsidRDefault="009463EA">
      <w:r>
        <w:separator/>
      </w:r>
    </w:p>
  </w:footnote>
  <w:footnote w:type="continuationSeparator" w:id="0">
    <w:p w:rsidR="009463EA" w:rsidRDefault="00946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3F" w:rsidRDefault="004B4B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3F" w:rsidRDefault="004B4B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B3F" w:rsidRDefault="004B4B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B3F"/>
    <w:rsid w:val="00140696"/>
    <w:rsid w:val="00253031"/>
    <w:rsid w:val="00377700"/>
    <w:rsid w:val="004B4B3F"/>
    <w:rsid w:val="0056402D"/>
    <w:rsid w:val="00581974"/>
    <w:rsid w:val="005C147E"/>
    <w:rsid w:val="006D1F69"/>
    <w:rsid w:val="007124E4"/>
    <w:rsid w:val="00745012"/>
    <w:rsid w:val="009463EA"/>
    <w:rsid w:val="00987E41"/>
    <w:rsid w:val="00C33A49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1F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D1F69"/>
    <w:rPr>
      <w:rFonts w:ascii="Arial" w:hAnsi="Arial"/>
    </w:rPr>
  </w:style>
  <w:style w:type="paragraph" w:styleId="Nagwek">
    <w:name w:val="header"/>
    <w:basedOn w:val="Normalny"/>
    <w:link w:val="NagwekZnak"/>
    <w:rsid w:val="006D1F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1F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1F69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2014-12-04T14:08:00Z</dcterms:created>
  <dcterms:modified xsi:type="dcterms:W3CDTF">2014-12-04T14:08:00Z</dcterms:modified>
</cp:coreProperties>
</file>