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20F74">
      <w:pPr>
        <w:spacing w:line="360" w:lineRule="auto"/>
        <w:rPr>
          <w:b/>
          <w:bCs/>
          <w:color w:val="000000"/>
          <w:sz w:val="24"/>
        </w:rPr>
      </w:pPr>
      <w:r w:rsidRPr="00220F7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20F74">
      <w:pPr>
        <w:spacing w:line="360" w:lineRule="auto"/>
        <w:rPr>
          <w:color w:val="000000"/>
          <w:sz w:val="24"/>
        </w:rPr>
      </w:pPr>
      <w:r w:rsidRPr="00220F7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20F7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20F74">
      <w:pPr>
        <w:spacing w:line="360" w:lineRule="auto"/>
        <w:rPr>
          <w:color w:val="000000"/>
          <w:sz w:val="24"/>
        </w:rPr>
      </w:pPr>
      <w:r w:rsidRPr="00220F7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20F7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220F7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20F74" w:rsidRPr="00220F7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20F74" w:rsidRPr="00220F7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20F74" w:rsidRPr="00220F74">
        <w:rPr>
          <w:b/>
          <w:color w:val="000000"/>
          <w:sz w:val="24"/>
        </w:rPr>
        <w:t xml:space="preserve">Dostawa 42 sztuk elektrod zespolonych do pomiaru </w:t>
      </w:r>
      <w:proofErr w:type="spellStart"/>
      <w:r w:rsidR="00220F74" w:rsidRPr="00220F74">
        <w:rPr>
          <w:b/>
          <w:color w:val="000000"/>
          <w:sz w:val="24"/>
        </w:rPr>
        <w:t>pH</w:t>
      </w:r>
      <w:proofErr w:type="spellEnd"/>
      <w:r w:rsidR="00220F74" w:rsidRPr="00220F74">
        <w:rPr>
          <w:b/>
          <w:color w:val="000000"/>
          <w:sz w:val="24"/>
        </w:rPr>
        <w:t xml:space="preserve"> oraz roztworów buforowych i elektrodowych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20F74" w:rsidTr="00FE0F37">
        <w:trPr>
          <w:cantSplit/>
        </w:trPr>
        <w:tc>
          <w:tcPr>
            <w:tcW w:w="9640" w:type="dxa"/>
          </w:tcPr>
          <w:p w:rsidR="00220F74" w:rsidRDefault="00220F74" w:rsidP="00FE0F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20F74">
              <w:rPr>
                <w:b/>
                <w:sz w:val="24"/>
              </w:rPr>
              <w:t xml:space="preserve">Zakłady Pomiarowo - Badawcze Energetyki </w:t>
            </w:r>
            <w:proofErr w:type="spellStart"/>
            <w:r w:rsidRPr="00220F74">
              <w:rPr>
                <w:b/>
                <w:sz w:val="24"/>
              </w:rPr>
              <w:t>Energopomiar</w:t>
            </w:r>
            <w:proofErr w:type="spellEnd"/>
            <w:r w:rsidRPr="00220F74">
              <w:rPr>
                <w:b/>
                <w:sz w:val="24"/>
              </w:rPr>
              <w:t xml:space="preserve"> Sp. z o.o.</w:t>
            </w:r>
          </w:p>
          <w:p w:rsidR="00220F74" w:rsidRDefault="00220F74" w:rsidP="00FE0F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20F74">
              <w:rPr>
                <w:b/>
                <w:sz w:val="24"/>
              </w:rPr>
              <w:t>44-100</w:t>
            </w:r>
            <w:r>
              <w:rPr>
                <w:b/>
                <w:sz w:val="24"/>
              </w:rPr>
              <w:t xml:space="preserve"> </w:t>
            </w:r>
            <w:r w:rsidRPr="00220F74">
              <w:rPr>
                <w:b/>
                <w:sz w:val="24"/>
              </w:rPr>
              <w:t>Gliwice</w:t>
            </w:r>
          </w:p>
          <w:p w:rsidR="00220F74" w:rsidRDefault="00220F74" w:rsidP="00FE0F3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220F74">
              <w:rPr>
                <w:b/>
                <w:sz w:val="24"/>
              </w:rPr>
              <w:t>gen. J. Sowińskiego 3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20F74">
              <w:rPr>
                <w:b/>
                <w:sz w:val="24"/>
              </w:rPr>
              <w:t>7 189.35 zł</w:t>
            </w:r>
          </w:p>
          <w:p w:rsidR="00220F74" w:rsidRPr="00253031" w:rsidRDefault="00220F74" w:rsidP="00FE0F3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20F74" w:rsidRPr="00220F74" w:rsidRDefault="004F0801" w:rsidP="00FE0F37">
            <w:pPr>
              <w:spacing w:line="360" w:lineRule="auto"/>
              <w:ind w:left="254"/>
              <w:jc w:val="both"/>
              <w:rPr>
                <w:sz w:val="24"/>
                <w:highlight w:val="darkGray"/>
              </w:rPr>
            </w:pPr>
            <w:r w:rsidRPr="004F0801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220F7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0F7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20F74" w:rsidRPr="00C63DA0" w:rsidTr="00FE0F37">
        <w:tc>
          <w:tcPr>
            <w:tcW w:w="540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0F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0F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Zakłady Pomiarowo - Badawcze Energetyki </w:t>
            </w:r>
            <w:proofErr w:type="spellStart"/>
            <w:r w:rsidRPr="00220F74">
              <w:rPr>
                <w:rFonts w:ascii="Times New Roman" w:hAnsi="Times New Roman" w:cs="Times New Roman"/>
                <w:bCs/>
                <w:sz w:val="18"/>
                <w:szCs w:val="18"/>
              </w:rPr>
              <w:t>Energopomiar</w:t>
            </w:r>
            <w:proofErr w:type="spellEnd"/>
            <w:r w:rsidRPr="00220F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0F74">
              <w:rPr>
                <w:rFonts w:ascii="Times New Roman" w:hAnsi="Times New Roman" w:cs="Times New Roman"/>
                <w:bCs/>
                <w:sz w:val="18"/>
                <w:szCs w:val="18"/>
              </w:rPr>
              <w:t>gen. J. Sowińskiego 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0F74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0F74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20F7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0F7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220F74" w:rsidRPr="00C63DA0" w:rsidRDefault="00220F74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0F7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F0801" w:rsidRPr="00C63DA0" w:rsidTr="00FE0F37">
        <w:tc>
          <w:tcPr>
            <w:tcW w:w="540" w:type="dxa"/>
            <w:shd w:val="clear" w:color="auto" w:fill="auto"/>
            <w:vAlign w:val="center"/>
          </w:tcPr>
          <w:p w:rsidR="004F0801" w:rsidRPr="00220F74" w:rsidRDefault="004F0801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F0801" w:rsidRPr="004F0801" w:rsidRDefault="004F0801" w:rsidP="004F08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0801">
              <w:rPr>
                <w:rFonts w:ascii="Times New Roman" w:hAnsi="Times New Roman" w:cs="Times New Roman"/>
                <w:bCs/>
                <w:sz w:val="18"/>
                <w:szCs w:val="18"/>
              </w:rPr>
              <w:t>ATEST Sp. z o. o.</w:t>
            </w:r>
          </w:p>
          <w:p w:rsidR="004F0801" w:rsidRPr="004F0801" w:rsidRDefault="004F0801" w:rsidP="004F08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080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Kolberga 4 </w:t>
            </w:r>
          </w:p>
          <w:p w:rsidR="004F0801" w:rsidRPr="00220F74" w:rsidRDefault="004F0801" w:rsidP="004F08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0801">
              <w:rPr>
                <w:rFonts w:ascii="Times New Roman" w:hAnsi="Times New Roman" w:cs="Times New Roman"/>
                <w:bCs/>
                <w:sz w:val="18"/>
                <w:szCs w:val="18"/>
              </w:rPr>
              <w:t>25-620 Kielce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F0801" w:rsidRPr="00220F74" w:rsidRDefault="004F0801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F0801" w:rsidRPr="00C63DA0" w:rsidRDefault="004F0801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F0801" w:rsidRPr="00C63DA0" w:rsidRDefault="004F0801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F0801" w:rsidRPr="00C63DA0" w:rsidRDefault="004F0801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F0801" w:rsidRPr="00C63DA0" w:rsidRDefault="004F0801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F0801" w:rsidRPr="00C63DA0" w:rsidRDefault="004F0801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F0801" w:rsidRPr="00C63DA0" w:rsidRDefault="004F0801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F0801" w:rsidRPr="00220F74" w:rsidRDefault="004F0801" w:rsidP="00FE0F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20F74">
      <w:pPr>
        <w:pStyle w:val="Nagwek"/>
        <w:tabs>
          <w:tab w:val="clear" w:pos="4536"/>
        </w:tabs>
        <w:jc w:val="both"/>
        <w:rPr>
          <w:sz w:val="24"/>
        </w:rPr>
      </w:pPr>
      <w:r w:rsidRPr="00220F7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220F74">
        <w:rPr>
          <w:sz w:val="24"/>
        </w:rPr>
        <w:t>2014-12-0</w:t>
      </w:r>
      <w:r w:rsidR="006E62D4">
        <w:rPr>
          <w:sz w:val="24"/>
        </w:rPr>
        <w:t>2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7D6" w:rsidRDefault="006107D6">
      <w:r>
        <w:separator/>
      </w:r>
    </w:p>
  </w:endnote>
  <w:endnote w:type="continuationSeparator" w:id="0">
    <w:p w:rsidR="006107D6" w:rsidRDefault="0061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F74" w:rsidRDefault="00220F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6E62D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62D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62D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F74" w:rsidRDefault="00220F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7D6" w:rsidRDefault="006107D6">
      <w:r>
        <w:separator/>
      </w:r>
    </w:p>
  </w:footnote>
  <w:footnote w:type="continuationSeparator" w:id="0">
    <w:p w:rsidR="006107D6" w:rsidRDefault="00610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F74" w:rsidRDefault="00220F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F74" w:rsidRDefault="006E62D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F74" w:rsidRDefault="00220F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07D6"/>
    <w:rsid w:val="00140696"/>
    <w:rsid w:val="00220F74"/>
    <w:rsid w:val="00253031"/>
    <w:rsid w:val="00377700"/>
    <w:rsid w:val="004F0801"/>
    <w:rsid w:val="005C147E"/>
    <w:rsid w:val="006107D6"/>
    <w:rsid w:val="006E62D4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2014-12-03T08:29:00Z</dcterms:created>
  <dcterms:modified xsi:type="dcterms:W3CDTF">2014-12-03T08:29:00Z</dcterms:modified>
</cp:coreProperties>
</file>