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91D96" w:rsidRPr="008D4DAE" w:rsidRDefault="007A28B5" w:rsidP="00A601A8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>zamówienia</w:t>
            </w:r>
            <w:r w:rsid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A601A8" w:rsidRPr="00A601A8">
              <w:rPr>
                <w:rFonts w:ascii="Tahoma" w:hAnsi="Tahoma" w:cs="Tahoma"/>
                <w:bCs/>
                <w:sz w:val="16"/>
                <w:szCs w:val="16"/>
              </w:rPr>
              <w:t>Dostawa projektora multimedialnego stacjonarnego do auli D1 Wydział Inżynierii Środowiska i Biotechnologii</w:t>
            </w:r>
            <w:r w:rsidR="00A601A8" w:rsidRP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8527C1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6F647D">
              <w:rPr>
                <w:rFonts w:ascii="Tahoma" w:hAnsi="Tahoma" w:cs="Tahoma"/>
                <w:bCs/>
                <w:sz w:val="16"/>
                <w:szCs w:val="16"/>
              </w:rPr>
              <w:t>ZP/D-</w:t>
            </w:r>
            <w:bookmarkStart w:id="0" w:name="_GoBack"/>
            <w:bookmarkEnd w:id="0"/>
            <w:r w:rsidR="00A601A8">
              <w:rPr>
                <w:rFonts w:ascii="Tahoma" w:hAnsi="Tahoma" w:cs="Tahoma"/>
                <w:bCs/>
                <w:sz w:val="16"/>
                <w:szCs w:val="16"/>
              </w:rPr>
              <w:t>71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/A/14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sz w:val="16"/>
                <w:szCs w:val="16"/>
              </w:rPr>
              <w:t>składamy niniejszą ofertę, oferując</w:t>
            </w:r>
            <w:r w:rsidR="008D4DAE" w:rsidRPr="008D4DAE">
              <w:rPr>
                <w:rFonts w:ascii="Tahoma" w:hAnsi="Tahoma" w:cs="Tahoma"/>
                <w:b w:val="0"/>
                <w:sz w:val="16"/>
                <w:szCs w:val="16"/>
              </w:rPr>
              <w:t xml:space="preserve"> realizację</w:t>
            </w:r>
            <w:r w:rsidR="008D4DAE" w:rsidRPr="008D4DAE">
              <w:rPr>
                <w:rFonts w:ascii="Tahoma" w:hAnsi="Tahoma" w:cs="Tahoma"/>
                <w:sz w:val="16"/>
                <w:szCs w:val="16"/>
              </w:rPr>
              <w:t xml:space="preserve"> zamówienia 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939B9" w:rsidRDefault="000939B9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 na:</w:t>
            </w:r>
          </w:p>
          <w:p w:rsidR="00C45231" w:rsidRDefault="00C45231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F0437">
              <w:rPr>
                <w:kern w:val="20"/>
                <w:sz w:val="96"/>
                <w:szCs w:val="96"/>
              </w:rPr>
              <w:t>□</w:t>
            </w:r>
            <w:r w:rsidR="00C45231" w:rsidRPr="00C45231">
              <w:rPr>
                <w:b/>
                <w:kern w:val="20"/>
              </w:rPr>
              <w:t>14 dni</w:t>
            </w:r>
            <w:r w:rsidR="00C45231">
              <w:rPr>
                <w:kern w:val="20"/>
                <w:sz w:val="22"/>
                <w:szCs w:val="22"/>
              </w:rPr>
              <w:t xml:space="preserve">          </w:t>
            </w:r>
            <w:r w:rsidRPr="009E2B1F">
              <w:rPr>
                <w:b/>
                <w:kern w:val="20"/>
              </w:rPr>
              <w:t xml:space="preserve">   </w:t>
            </w:r>
            <w:r w:rsidRPr="006713CD">
              <w:rPr>
                <w:b/>
                <w:kern w:val="20"/>
                <w:sz w:val="96"/>
                <w:szCs w:val="96"/>
              </w:rPr>
              <w:t>□</w:t>
            </w:r>
            <w:r w:rsidR="00C45231">
              <w:rPr>
                <w:b/>
                <w:kern w:val="20"/>
              </w:rPr>
              <w:t xml:space="preserve">10 dni            </w:t>
            </w:r>
            <w:r w:rsidR="009E2B1F" w:rsidRPr="009E2B1F">
              <w:rPr>
                <w:b/>
                <w:kern w:val="20"/>
              </w:rPr>
              <w:t xml:space="preserve">   </w:t>
            </w:r>
            <w:r w:rsidRPr="006713CD">
              <w:rPr>
                <w:b/>
                <w:kern w:val="20"/>
                <w:sz w:val="96"/>
                <w:szCs w:val="96"/>
              </w:rPr>
              <w:t>□</w:t>
            </w:r>
            <w:r w:rsidRPr="00654101">
              <w:rPr>
                <w:kern w:val="20"/>
              </w:rPr>
              <w:t xml:space="preserve"> </w:t>
            </w:r>
            <w:r w:rsidR="00C45231" w:rsidRPr="00C45231">
              <w:rPr>
                <w:b/>
                <w:kern w:val="20"/>
              </w:rPr>
              <w:t>7 dni</w:t>
            </w:r>
            <w:r w:rsidR="009E2B1F" w:rsidRPr="009E2B1F">
              <w:rPr>
                <w:b/>
                <w:kern w:val="20"/>
              </w:rPr>
              <w:t xml:space="preserve">               </w:t>
            </w:r>
          </w:p>
          <w:p w:rsidR="00C91D96" w:rsidRPr="00087510" w:rsidRDefault="00E300D5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Należy zaznaczyć znakiem </w:t>
            </w:r>
            <w:r w:rsidRPr="00E300D5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 właściwe pole</w:t>
            </w:r>
          </w:p>
          <w:p w:rsidR="000939B9" w:rsidRDefault="000939B9" w:rsidP="000939B9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Okres g</w:t>
            </w: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warancj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i na</w:t>
            </w:r>
            <w:r w:rsidRPr="00087510">
              <w:rPr>
                <w:rFonts w:ascii="Tahoma" w:hAnsi="Tahoma" w:cs="Tahoma"/>
                <w:bCs/>
                <w:sz w:val="16"/>
                <w:szCs w:val="16"/>
              </w:rPr>
              <w:t>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…………………………………….</w:t>
            </w:r>
          </w:p>
          <w:p w:rsidR="00C91D96" w:rsidRPr="00087510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Sect="006C544D">
      <w:footerReference w:type="even" r:id="rId7"/>
      <w:footerReference w:type="default" r:id="rId8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08C" w:rsidRDefault="008D408C">
      <w:r>
        <w:separator/>
      </w:r>
    </w:p>
  </w:endnote>
  <w:endnote w:type="continuationSeparator" w:id="0">
    <w:p w:rsidR="008D408C" w:rsidRDefault="008D40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CB4C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D408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CB4C2B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0939B9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0939B9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8D40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08C" w:rsidRDefault="008D408C">
      <w:r>
        <w:separator/>
      </w:r>
    </w:p>
  </w:footnote>
  <w:footnote w:type="continuationSeparator" w:id="0">
    <w:p w:rsidR="008D408C" w:rsidRDefault="008D40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0D0D"/>
    <w:rsid w:val="000939B9"/>
    <w:rsid w:val="00260AEB"/>
    <w:rsid w:val="004E0939"/>
    <w:rsid w:val="006313BD"/>
    <w:rsid w:val="00661437"/>
    <w:rsid w:val="006C544D"/>
    <w:rsid w:val="006F647D"/>
    <w:rsid w:val="007A28B5"/>
    <w:rsid w:val="007D0D0D"/>
    <w:rsid w:val="00842D6D"/>
    <w:rsid w:val="008527C1"/>
    <w:rsid w:val="008B6D71"/>
    <w:rsid w:val="008D408C"/>
    <w:rsid w:val="008D4DAE"/>
    <w:rsid w:val="008E03A7"/>
    <w:rsid w:val="009E2B1F"/>
    <w:rsid w:val="00A10CD3"/>
    <w:rsid w:val="00A601A8"/>
    <w:rsid w:val="00C45231"/>
    <w:rsid w:val="00C91D96"/>
    <w:rsid w:val="00CB4C2B"/>
    <w:rsid w:val="00E02776"/>
    <w:rsid w:val="00E05E12"/>
    <w:rsid w:val="00E300D5"/>
    <w:rsid w:val="00F37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411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arakoczy</cp:lastModifiedBy>
  <cp:revision>6</cp:revision>
  <dcterms:created xsi:type="dcterms:W3CDTF">2014-11-20T07:52:00Z</dcterms:created>
  <dcterms:modified xsi:type="dcterms:W3CDTF">2014-11-20T12:50:00Z</dcterms:modified>
</cp:coreProperties>
</file>