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6E1D7E">
      <w:pPr>
        <w:spacing w:line="360" w:lineRule="auto"/>
        <w:rPr>
          <w:b/>
          <w:bCs/>
          <w:color w:val="000000"/>
          <w:sz w:val="24"/>
        </w:rPr>
      </w:pPr>
      <w:r w:rsidRPr="006E1D7E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6E1D7E">
      <w:pPr>
        <w:spacing w:line="360" w:lineRule="auto"/>
        <w:rPr>
          <w:color w:val="000000"/>
          <w:sz w:val="24"/>
        </w:rPr>
      </w:pPr>
      <w:r w:rsidRPr="006E1D7E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6E1D7E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6E1D7E">
      <w:pPr>
        <w:spacing w:line="360" w:lineRule="auto"/>
        <w:rPr>
          <w:color w:val="000000"/>
          <w:sz w:val="24"/>
        </w:rPr>
      </w:pPr>
      <w:r w:rsidRPr="006E1D7E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6E1D7E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6E1D7E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E1D7E" w:rsidRPr="006E1D7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E1D7E" w:rsidRPr="006E1D7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E1D7E" w:rsidRPr="006E1D7E">
        <w:rPr>
          <w:b/>
          <w:color w:val="000000"/>
          <w:sz w:val="24"/>
        </w:rPr>
        <w:t>Dostawa sprzętu komputerowego dla Wydziału Inżynierii Środowiska i Biotechnologii Politechniki Częstochowskiej w ramach programu  "POLSKO-NORWESKA WSPÓŁPRACA BADAWCZA"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E1D7E" w:rsidTr="00AC640D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6E1D7E" w:rsidRDefault="006E1D7E" w:rsidP="00AC640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E1D7E">
              <w:rPr>
                <w:b/>
                <w:color w:val="000000"/>
                <w:sz w:val="24"/>
              </w:rPr>
              <w:t>2</w:t>
            </w:r>
          </w:p>
          <w:p w:rsidR="006E1D7E" w:rsidRDefault="006E1D7E" w:rsidP="00AC640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E1D7E" w:rsidRDefault="006E1D7E" w:rsidP="00AC64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1D7E">
              <w:rPr>
                <w:b/>
                <w:sz w:val="24"/>
              </w:rPr>
              <w:t>BIS Karol Kowalski</w:t>
            </w:r>
          </w:p>
          <w:p w:rsidR="006E1D7E" w:rsidRDefault="006E1D7E" w:rsidP="00AC64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1D7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6E1D7E">
              <w:rPr>
                <w:b/>
                <w:sz w:val="24"/>
              </w:rPr>
              <w:t>Częstochowa</w:t>
            </w:r>
          </w:p>
          <w:p w:rsidR="006E1D7E" w:rsidRDefault="006E1D7E" w:rsidP="00AC64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1D7E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6E1D7E">
              <w:rPr>
                <w:b/>
                <w:sz w:val="24"/>
              </w:rPr>
              <w:t>41</w:t>
            </w:r>
          </w:p>
          <w:p w:rsidR="006E1D7E" w:rsidRDefault="006E1D7E" w:rsidP="00AC640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E1D7E">
              <w:rPr>
                <w:b/>
                <w:sz w:val="24"/>
              </w:rPr>
              <w:t>1 100.85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E1D7E" w:rsidRPr="008463A1" w:rsidTr="00AC640D">
        <w:tc>
          <w:tcPr>
            <w:tcW w:w="9212" w:type="dxa"/>
            <w:shd w:val="clear" w:color="auto" w:fill="auto"/>
          </w:tcPr>
          <w:p w:rsidR="006E1D7E" w:rsidRPr="008463A1" w:rsidRDefault="006E1D7E" w:rsidP="00AC640D">
            <w:pPr>
              <w:spacing w:line="360" w:lineRule="auto"/>
              <w:rPr>
                <w:b/>
                <w:sz w:val="24"/>
                <w:szCs w:val="24"/>
              </w:rPr>
            </w:pPr>
            <w:r w:rsidRPr="006E1D7E">
              <w:rPr>
                <w:b/>
                <w:sz w:val="24"/>
                <w:szCs w:val="24"/>
              </w:rPr>
              <w:t>BIS Karol Kowalski</w:t>
            </w:r>
          </w:p>
          <w:p w:rsidR="006E1D7E" w:rsidRPr="008463A1" w:rsidRDefault="006E1D7E" w:rsidP="00AC640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E1D7E" w:rsidRPr="008463A1" w:rsidRDefault="006E1D7E" w:rsidP="00AC640D">
            <w:pPr>
              <w:spacing w:line="360" w:lineRule="auto"/>
              <w:rPr>
                <w:color w:val="000000"/>
                <w:sz w:val="24"/>
              </w:rPr>
            </w:pPr>
            <w:r w:rsidRPr="006E1D7E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6E1D7E" w:rsidTr="00AC640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6E1D7E" w:rsidRDefault="006E1D7E" w:rsidP="00AC640D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6E1D7E">
              <w:rPr>
                <w:color w:val="000000"/>
                <w:sz w:val="24"/>
              </w:rPr>
              <w:t>1</w:t>
            </w:r>
          </w:p>
          <w:p w:rsidR="006E1D7E" w:rsidRDefault="006E1D7E" w:rsidP="00AC640D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6E1D7E">
              <w:rPr>
                <w:color w:val="000000"/>
                <w:sz w:val="24"/>
              </w:rPr>
              <w:t>Zamawiający, unieważnił postępowanie o udzielenie zamówienia publicznego na zadanie nr 1, na podstawie art. 93 ust. 1 pkt. 4 upzp., gdyż oferta firmy ACOM Spółka Jawna Wanda Drzewiecka Anna Drzewiecka (Okólna 103 42-218 Częstochowa) z najniższą ceną w wysokości: 7.120,22 zł brutto przewyższa kwotę, którą zamawiający zamierza przeznaczyć na sfinansowanie zamówienia tj. 4.499,34 zł brutto.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lastRenderedPageBreak/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E1D7E" w:rsidRPr="008463A1" w:rsidTr="00AC640D">
        <w:tc>
          <w:tcPr>
            <w:tcW w:w="2277" w:type="dxa"/>
            <w:shd w:val="clear" w:color="auto" w:fill="auto"/>
          </w:tcPr>
          <w:p w:rsidR="006E1D7E" w:rsidRPr="008463A1" w:rsidRDefault="006E1D7E" w:rsidP="00AC640D">
            <w:pPr>
              <w:rPr>
                <w:color w:val="000000"/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E1D7E">
              <w:rPr>
                <w:sz w:val="18"/>
                <w:szCs w:val="18"/>
              </w:rPr>
              <w:t>Dostawa  komputera przenośnego dla Wydziału Inżynierii Środowiska i Biotechnologii Politechniki Częstochowskiej w ramach programu  "POLSKO-NORWESKA WSPÓŁPRACA BADAWCZA"</w:t>
            </w:r>
          </w:p>
        </w:tc>
        <w:tc>
          <w:tcPr>
            <w:tcW w:w="2651" w:type="dxa"/>
            <w:shd w:val="clear" w:color="auto" w:fill="auto"/>
          </w:tcPr>
          <w:p w:rsidR="006E1D7E" w:rsidRPr="008463A1" w:rsidRDefault="006E1D7E" w:rsidP="00AC640D">
            <w:pPr>
              <w:rPr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>BIS Karol Kowalski</w:t>
            </w:r>
          </w:p>
          <w:p w:rsidR="006E1D7E" w:rsidRPr="008463A1" w:rsidRDefault="006E1D7E" w:rsidP="00AC640D">
            <w:pPr>
              <w:rPr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1D7E">
              <w:rPr>
                <w:sz w:val="18"/>
                <w:szCs w:val="18"/>
              </w:rPr>
              <w:t>41</w:t>
            </w:r>
          </w:p>
          <w:p w:rsidR="006E1D7E" w:rsidRPr="008463A1" w:rsidRDefault="006E1D7E" w:rsidP="00AC640D">
            <w:pPr>
              <w:rPr>
                <w:color w:val="000000"/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1D7E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E1D7E" w:rsidRPr="008463A1" w:rsidRDefault="006E1D7E" w:rsidP="00AC640D">
            <w:pPr>
              <w:rPr>
                <w:color w:val="000000"/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6E1D7E" w:rsidRPr="008463A1" w:rsidRDefault="006E1D7E" w:rsidP="00AC640D">
            <w:pPr>
              <w:rPr>
                <w:color w:val="000000"/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 xml:space="preserve">  100,00</w:t>
            </w:r>
          </w:p>
        </w:tc>
      </w:tr>
      <w:tr w:rsidR="006E1D7E" w:rsidRPr="008463A1" w:rsidTr="00AC640D">
        <w:tc>
          <w:tcPr>
            <w:tcW w:w="2277" w:type="dxa"/>
            <w:shd w:val="clear" w:color="auto" w:fill="auto"/>
          </w:tcPr>
          <w:p w:rsidR="006E1D7E" w:rsidRPr="008463A1" w:rsidRDefault="006E1D7E" w:rsidP="00AC640D">
            <w:pPr>
              <w:rPr>
                <w:color w:val="000000"/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E1D7E">
              <w:rPr>
                <w:sz w:val="18"/>
                <w:szCs w:val="18"/>
              </w:rPr>
              <w:t>Dostawa  komputera przenośnego dla Wydziału Inżynierii Środowiska i Biotechnologii Politechniki Częstochowskiej w ramach programu  "POLSKO-NORWESKA WSPÓŁPRACA BADAWCZA"</w:t>
            </w:r>
          </w:p>
        </w:tc>
        <w:tc>
          <w:tcPr>
            <w:tcW w:w="2651" w:type="dxa"/>
            <w:shd w:val="clear" w:color="auto" w:fill="auto"/>
          </w:tcPr>
          <w:p w:rsidR="006E1D7E" w:rsidRPr="008463A1" w:rsidRDefault="006E1D7E" w:rsidP="00AC640D">
            <w:pPr>
              <w:rPr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>ACOM Spółka Jawna Wanda Drzewiecka Anna Drzewiecka</w:t>
            </w:r>
          </w:p>
          <w:p w:rsidR="006E1D7E" w:rsidRPr="008463A1" w:rsidRDefault="006E1D7E" w:rsidP="00AC640D">
            <w:pPr>
              <w:rPr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1D7E">
              <w:rPr>
                <w:sz w:val="18"/>
                <w:szCs w:val="18"/>
              </w:rPr>
              <w:t>103</w:t>
            </w:r>
          </w:p>
          <w:p w:rsidR="006E1D7E" w:rsidRPr="008463A1" w:rsidRDefault="006E1D7E" w:rsidP="00AC640D">
            <w:pPr>
              <w:rPr>
                <w:color w:val="000000"/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1D7E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E1D7E" w:rsidRPr="008463A1" w:rsidRDefault="006E1D7E" w:rsidP="00AC640D">
            <w:pPr>
              <w:rPr>
                <w:color w:val="000000"/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>1 - Cena (koszt) - 76.83</w:t>
            </w:r>
          </w:p>
        </w:tc>
        <w:tc>
          <w:tcPr>
            <w:tcW w:w="1748" w:type="dxa"/>
            <w:shd w:val="clear" w:color="auto" w:fill="auto"/>
          </w:tcPr>
          <w:p w:rsidR="006E1D7E" w:rsidRPr="008463A1" w:rsidRDefault="006E1D7E" w:rsidP="00AC640D">
            <w:pPr>
              <w:rPr>
                <w:color w:val="000000"/>
                <w:sz w:val="18"/>
                <w:szCs w:val="18"/>
              </w:rPr>
            </w:pPr>
            <w:r w:rsidRPr="006E1D7E">
              <w:rPr>
                <w:sz w:val="18"/>
                <w:szCs w:val="18"/>
              </w:rPr>
              <w:t xml:space="preserve">  76,83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6E1D7E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6E1D7E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6E1D7E">
        <w:rPr>
          <w:sz w:val="24"/>
          <w:szCs w:val="24"/>
        </w:rPr>
        <w:t>2014-11-20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59F" w:rsidRDefault="00B3759F">
      <w:r>
        <w:separator/>
      </w:r>
    </w:p>
  </w:endnote>
  <w:endnote w:type="continuationSeparator" w:id="0">
    <w:p w:rsidR="00B3759F" w:rsidRDefault="00B37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D7E" w:rsidRDefault="006E1D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1D7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1D7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D7E" w:rsidRDefault="006E1D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59F" w:rsidRDefault="00B3759F">
      <w:r>
        <w:separator/>
      </w:r>
    </w:p>
  </w:footnote>
  <w:footnote w:type="continuationSeparator" w:id="0">
    <w:p w:rsidR="00B3759F" w:rsidRDefault="00B37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D7E" w:rsidRDefault="006E1D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D7E" w:rsidRDefault="006E1D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D7E" w:rsidRDefault="006E1D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759F"/>
    <w:rsid w:val="000034E3"/>
    <w:rsid w:val="0029663E"/>
    <w:rsid w:val="00440209"/>
    <w:rsid w:val="004E4C84"/>
    <w:rsid w:val="00564B92"/>
    <w:rsid w:val="00667F91"/>
    <w:rsid w:val="006D0934"/>
    <w:rsid w:val="006E1D7E"/>
    <w:rsid w:val="008463A1"/>
    <w:rsid w:val="008B2DA8"/>
    <w:rsid w:val="008B74C9"/>
    <w:rsid w:val="009406E9"/>
    <w:rsid w:val="00AF25E0"/>
    <w:rsid w:val="00B3759F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2014-11-20T11:21:00Z</dcterms:created>
  <dcterms:modified xsi:type="dcterms:W3CDTF">2014-11-20T11:21:00Z</dcterms:modified>
</cp:coreProperties>
</file>