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35C57" w:rsidRPr="00935C5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35C57" w:rsidRPr="00935C5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35C57" w:rsidP="009A21D7">
      <w:pPr>
        <w:pStyle w:val="Tekstpodstawowywcity"/>
        <w:spacing w:line="360" w:lineRule="auto"/>
        <w:ind w:firstLine="0"/>
      </w:pPr>
      <w:r w:rsidRPr="00935C57">
        <w:rPr>
          <w:b/>
        </w:rPr>
        <w:t>Realizacja robót budowlanych związanych z przebudową segmentu F przy ul. Dąbrowskiego 73 w Częstochowie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35C57" w:rsidRPr="00935C57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35C57" w:rsidRPr="00935C57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35C57" w:rsidRPr="00935C57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35C57" w:rsidRPr="00935C57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528" w:rsidRDefault="00ED2528">
      <w:r>
        <w:separator/>
      </w:r>
    </w:p>
  </w:endnote>
  <w:endnote w:type="continuationSeparator" w:id="0">
    <w:p w:rsidR="00ED2528" w:rsidRDefault="00ED2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C5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C5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C57" w:rsidRDefault="00935C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528" w:rsidRDefault="00ED2528">
      <w:r>
        <w:separator/>
      </w:r>
    </w:p>
  </w:footnote>
  <w:footnote w:type="continuationSeparator" w:id="0">
    <w:p w:rsidR="00ED2528" w:rsidRDefault="00ED2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C57" w:rsidRDefault="00935C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C57" w:rsidRDefault="00935C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C57" w:rsidRDefault="00935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52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35C57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D2528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2014-11-14T13:18:00Z</dcterms:created>
  <dcterms:modified xsi:type="dcterms:W3CDTF">2014-11-14T13:18:00Z</dcterms:modified>
</cp:coreProperties>
</file>