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8967E6">
      <w:pPr>
        <w:spacing w:line="360" w:lineRule="auto"/>
        <w:rPr>
          <w:b/>
          <w:bCs/>
          <w:color w:val="000000"/>
          <w:sz w:val="24"/>
        </w:rPr>
      </w:pPr>
      <w:r w:rsidRPr="008967E6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8967E6">
      <w:pPr>
        <w:spacing w:line="360" w:lineRule="auto"/>
        <w:rPr>
          <w:color w:val="000000"/>
          <w:sz w:val="24"/>
        </w:rPr>
      </w:pPr>
      <w:r w:rsidRPr="008967E6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8967E6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8967E6">
      <w:pPr>
        <w:spacing w:line="360" w:lineRule="auto"/>
        <w:rPr>
          <w:color w:val="000000"/>
          <w:sz w:val="24"/>
        </w:rPr>
      </w:pPr>
      <w:r w:rsidRPr="008967E6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8967E6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8967E6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967E6" w:rsidRPr="008967E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967E6" w:rsidRPr="008967E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967E6" w:rsidRPr="008967E6">
        <w:rPr>
          <w:b/>
          <w:color w:val="000000"/>
          <w:sz w:val="24"/>
        </w:rPr>
        <w:t>Dostawa sprzętu i oprogramowania komputerowego dla jednostek organizacyjnych Politechniki Częstochowska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967E6" w:rsidTr="00896C3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967E6" w:rsidRDefault="008967E6" w:rsidP="00896C3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color w:val="000000"/>
                <w:sz w:val="24"/>
              </w:rPr>
              <w:t>1</w:t>
            </w:r>
          </w:p>
          <w:p w:rsidR="008967E6" w:rsidRDefault="008967E6" w:rsidP="00896C3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SMARTTECH Sp. z o. o.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05-092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Łomianki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Racławicka</w:t>
            </w:r>
            <w:r>
              <w:rPr>
                <w:b/>
                <w:sz w:val="24"/>
              </w:rPr>
              <w:t xml:space="preserve">    </w:t>
            </w:r>
            <w:r w:rsidRPr="008967E6">
              <w:rPr>
                <w:b/>
                <w:sz w:val="24"/>
              </w:rPr>
              <w:t>30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80 085.30 zł</w:t>
            </w:r>
          </w:p>
        </w:tc>
      </w:tr>
      <w:tr w:rsidR="008967E6" w:rsidTr="00896C3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967E6" w:rsidRDefault="008967E6" w:rsidP="00896C3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color w:val="000000"/>
                <w:sz w:val="24"/>
              </w:rPr>
              <w:t>2</w:t>
            </w:r>
          </w:p>
          <w:p w:rsidR="008967E6" w:rsidRDefault="008967E6" w:rsidP="00896C3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BIS S.C. Karol Kowalski, Łukasz Kowalski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Częstochowa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8967E6">
              <w:rPr>
                <w:b/>
                <w:sz w:val="24"/>
              </w:rPr>
              <w:t>41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3 688.77 zł</w:t>
            </w:r>
          </w:p>
        </w:tc>
      </w:tr>
      <w:tr w:rsidR="008967E6" w:rsidTr="00896C3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967E6" w:rsidRDefault="008967E6" w:rsidP="00896C3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color w:val="000000"/>
                <w:sz w:val="24"/>
              </w:rPr>
              <w:t>3</w:t>
            </w:r>
          </w:p>
          <w:p w:rsidR="008967E6" w:rsidRDefault="008967E6" w:rsidP="00896C3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BIS S.C. Karol Kowalski, Łukasz Kowalski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Częstochowa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8967E6">
              <w:rPr>
                <w:b/>
                <w:sz w:val="24"/>
              </w:rPr>
              <w:t>41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4 378.80 zł</w:t>
            </w:r>
          </w:p>
        </w:tc>
      </w:tr>
      <w:tr w:rsidR="008967E6" w:rsidTr="00896C3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967E6" w:rsidRDefault="008967E6" w:rsidP="00896C3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color w:val="000000"/>
                <w:sz w:val="24"/>
              </w:rPr>
              <w:t>4</w:t>
            </w:r>
          </w:p>
          <w:p w:rsidR="008967E6" w:rsidRDefault="008967E6" w:rsidP="00896C3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ACOM Spółka Jawna Wanda Drzewiecka Anna Drzewiecka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Częstochowa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967E6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8967E6">
              <w:rPr>
                <w:b/>
                <w:sz w:val="24"/>
              </w:rPr>
              <w:t>103</w:t>
            </w:r>
          </w:p>
          <w:p w:rsidR="008967E6" w:rsidRDefault="008967E6" w:rsidP="00896C3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967E6">
              <w:rPr>
                <w:b/>
                <w:sz w:val="24"/>
              </w:rPr>
              <w:t>2 275.50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967E6" w:rsidRPr="008463A1" w:rsidTr="00896C36">
        <w:tc>
          <w:tcPr>
            <w:tcW w:w="9212" w:type="dxa"/>
            <w:shd w:val="clear" w:color="auto" w:fill="auto"/>
          </w:tcPr>
          <w:p w:rsidR="008967E6" w:rsidRPr="008463A1" w:rsidRDefault="008967E6" w:rsidP="00896C36">
            <w:pPr>
              <w:spacing w:line="360" w:lineRule="auto"/>
              <w:rPr>
                <w:b/>
                <w:sz w:val="24"/>
                <w:szCs w:val="24"/>
              </w:rPr>
            </w:pPr>
            <w:r w:rsidRPr="008967E6">
              <w:rPr>
                <w:b/>
                <w:sz w:val="24"/>
                <w:szCs w:val="24"/>
              </w:rPr>
              <w:t>BIS S.C. Karol Kowalski, Łukasz Kowalski</w:t>
            </w:r>
          </w:p>
          <w:p w:rsidR="008967E6" w:rsidRPr="008463A1" w:rsidRDefault="008967E6" w:rsidP="00896C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967E6" w:rsidRPr="008463A1" w:rsidRDefault="008967E6" w:rsidP="00896C36">
            <w:pPr>
              <w:spacing w:line="360" w:lineRule="auto"/>
              <w:rPr>
                <w:color w:val="000000"/>
                <w:sz w:val="24"/>
              </w:rPr>
            </w:pPr>
            <w:r w:rsidRPr="008967E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8967E6" w:rsidRPr="008463A1" w:rsidTr="00896C36">
        <w:tc>
          <w:tcPr>
            <w:tcW w:w="9212" w:type="dxa"/>
            <w:shd w:val="clear" w:color="auto" w:fill="auto"/>
          </w:tcPr>
          <w:p w:rsidR="008967E6" w:rsidRPr="008463A1" w:rsidRDefault="008967E6" w:rsidP="00896C36">
            <w:pPr>
              <w:spacing w:line="360" w:lineRule="auto"/>
              <w:rPr>
                <w:b/>
                <w:sz w:val="24"/>
                <w:szCs w:val="24"/>
              </w:rPr>
            </w:pPr>
            <w:r w:rsidRPr="008967E6">
              <w:rPr>
                <w:b/>
                <w:sz w:val="24"/>
                <w:szCs w:val="24"/>
              </w:rPr>
              <w:t>BIS S.C. Karol Kowalski, Łukasz Kowalski</w:t>
            </w:r>
          </w:p>
          <w:p w:rsidR="008967E6" w:rsidRPr="008463A1" w:rsidRDefault="008967E6" w:rsidP="00896C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967E6" w:rsidRPr="008463A1" w:rsidRDefault="008967E6" w:rsidP="00896C36">
            <w:pPr>
              <w:spacing w:line="360" w:lineRule="auto"/>
              <w:rPr>
                <w:color w:val="000000"/>
                <w:sz w:val="24"/>
              </w:rPr>
            </w:pPr>
            <w:r w:rsidRPr="008967E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8967E6" w:rsidRPr="008463A1" w:rsidTr="00896C36">
        <w:tc>
          <w:tcPr>
            <w:tcW w:w="9212" w:type="dxa"/>
            <w:shd w:val="clear" w:color="auto" w:fill="auto"/>
          </w:tcPr>
          <w:p w:rsidR="008967E6" w:rsidRPr="008463A1" w:rsidRDefault="008967E6" w:rsidP="00896C36">
            <w:pPr>
              <w:spacing w:line="360" w:lineRule="auto"/>
              <w:rPr>
                <w:b/>
                <w:sz w:val="24"/>
                <w:szCs w:val="24"/>
              </w:rPr>
            </w:pPr>
            <w:r w:rsidRPr="008967E6">
              <w:rPr>
                <w:b/>
                <w:sz w:val="24"/>
                <w:szCs w:val="24"/>
              </w:rPr>
              <w:t>SMARTTECH Sp. z o. o.</w:t>
            </w:r>
          </w:p>
          <w:p w:rsidR="008967E6" w:rsidRPr="008463A1" w:rsidRDefault="008967E6" w:rsidP="00896C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967E6" w:rsidRPr="008463A1" w:rsidRDefault="008967E6" w:rsidP="00896C36">
            <w:pPr>
              <w:spacing w:line="360" w:lineRule="auto"/>
              <w:rPr>
                <w:color w:val="000000"/>
                <w:sz w:val="24"/>
              </w:rPr>
            </w:pPr>
            <w:r w:rsidRPr="008967E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8967E6" w:rsidRPr="008463A1" w:rsidTr="00896C36">
        <w:tc>
          <w:tcPr>
            <w:tcW w:w="9212" w:type="dxa"/>
            <w:shd w:val="clear" w:color="auto" w:fill="auto"/>
          </w:tcPr>
          <w:p w:rsidR="008967E6" w:rsidRPr="008463A1" w:rsidRDefault="008967E6" w:rsidP="00896C36">
            <w:pPr>
              <w:spacing w:line="360" w:lineRule="auto"/>
              <w:rPr>
                <w:b/>
                <w:sz w:val="24"/>
                <w:szCs w:val="24"/>
              </w:rPr>
            </w:pPr>
            <w:r w:rsidRPr="008967E6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8967E6" w:rsidRPr="008463A1" w:rsidRDefault="008967E6" w:rsidP="00896C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967E6" w:rsidRPr="008463A1" w:rsidRDefault="008967E6" w:rsidP="00896C36">
            <w:pPr>
              <w:spacing w:line="360" w:lineRule="auto"/>
              <w:rPr>
                <w:color w:val="000000"/>
                <w:sz w:val="24"/>
              </w:rPr>
            </w:pPr>
            <w:r w:rsidRPr="008967E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 xml:space="preserve">Skaner 3D dla Instytutu Mechaniki i </w:t>
            </w:r>
            <w:proofErr w:type="spellStart"/>
            <w:r w:rsidRPr="008967E6">
              <w:rPr>
                <w:sz w:val="18"/>
                <w:szCs w:val="18"/>
              </w:rPr>
              <w:t>Podtsaw</w:t>
            </w:r>
            <w:proofErr w:type="spellEnd"/>
            <w:r w:rsidRPr="008967E6">
              <w:rPr>
                <w:sz w:val="18"/>
                <w:szCs w:val="18"/>
              </w:rPr>
              <w:t xml:space="preserve"> Konstrukcji Maszyn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SMARTTECH Sp. z o. o.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Racławicka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30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05-092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Łomianki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100,00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Zestaw komputerowy (2szt.)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BIS S.C. Karol Kowalski, Łukasz Kowalski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41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100,00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Zestaw komputerowy (2szt.)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ACOM Spółka Jawna Wanda Drzewiecka Anna Drzewiecka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103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- 94.61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94,61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BIS S.C. Karol Kowalski, Łukasz Kowalski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41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100,00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ACOM Spółka Jawna Wanda Drzewiecka Anna Drzewiecka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103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- 96.74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96,74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ACOM Spółka Jawna Wanda Drzewiecka Anna Drzewiecka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103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100,00</w:t>
            </w:r>
          </w:p>
        </w:tc>
      </w:tr>
      <w:tr w:rsidR="008967E6" w:rsidRPr="008463A1" w:rsidTr="00896C36">
        <w:tc>
          <w:tcPr>
            <w:tcW w:w="2277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967E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BIS S.C. Karol Kowalski, Łukasz Kowalski</w:t>
            </w:r>
          </w:p>
          <w:p w:rsidR="008967E6" w:rsidRPr="008463A1" w:rsidRDefault="008967E6" w:rsidP="00896C36">
            <w:pPr>
              <w:rPr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41</w:t>
            </w:r>
          </w:p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967E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>1 - Cena (koszt) - 98.93</w:t>
            </w:r>
          </w:p>
        </w:tc>
        <w:tc>
          <w:tcPr>
            <w:tcW w:w="1748" w:type="dxa"/>
            <w:shd w:val="clear" w:color="auto" w:fill="auto"/>
          </w:tcPr>
          <w:p w:rsidR="008967E6" w:rsidRPr="008463A1" w:rsidRDefault="008967E6" w:rsidP="00896C36">
            <w:pPr>
              <w:rPr>
                <w:color w:val="000000"/>
                <w:sz w:val="18"/>
                <w:szCs w:val="18"/>
              </w:rPr>
            </w:pPr>
            <w:r w:rsidRPr="008967E6">
              <w:rPr>
                <w:sz w:val="18"/>
                <w:szCs w:val="18"/>
              </w:rPr>
              <w:t xml:space="preserve">  98,93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8967E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967E6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8967E6">
        <w:rPr>
          <w:sz w:val="24"/>
          <w:szCs w:val="24"/>
        </w:rPr>
        <w:t>2014-11-13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84" w:rsidRDefault="00120084">
      <w:r>
        <w:separator/>
      </w:r>
    </w:p>
  </w:endnote>
  <w:endnote w:type="continuationSeparator" w:id="0">
    <w:p w:rsidR="00120084" w:rsidRDefault="0012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6" w:rsidRDefault="008967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5681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5681D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6" w:rsidRDefault="008967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84" w:rsidRDefault="00120084">
      <w:r>
        <w:separator/>
      </w:r>
    </w:p>
  </w:footnote>
  <w:footnote w:type="continuationSeparator" w:id="0">
    <w:p w:rsidR="00120084" w:rsidRDefault="00120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6" w:rsidRDefault="00896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6" w:rsidRDefault="008967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6" w:rsidRDefault="00896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084"/>
    <w:rsid w:val="000034E3"/>
    <w:rsid w:val="00120084"/>
    <w:rsid w:val="0015681D"/>
    <w:rsid w:val="0029663E"/>
    <w:rsid w:val="00440209"/>
    <w:rsid w:val="004E4C84"/>
    <w:rsid w:val="00564B92"/>
    <w:rsid w:val="00667F91"/>
    <w:rsid w:val="006D0934"/>
    <w:rsid w:val="008463A1"/>
    <w:rsid w:val="008967E6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568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6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2014-11-13T12:04:00Z</cp:lastPrinted>
  <dcterms:created xsi:type="dcterms:W3CDTF">2014-11-13T12:04:00Z</dcterms:created>
  <dcterms:modified xsi:type="dcterms:W3CDTF">2014-11-13T12:04:00Z</dcterms:modified>
</cp:coreProperties>
</file>