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3714B3">
      <w:pPr>
        <w:spacing w:line="360" w:lineRule="auto"/>
        <w:rPr>
          <w:b/>
          <w:bCs/>
          <w:color w:val="000000"/>
          <w:sz w:val="24"/>
        </w:rPr>
      </w:pPr>
      <w:r w:rsidRPr="003714B3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3714B3">
      <w:pPr>
        <w:spacing w:line="360" w:lineRule="auto"/>
        <w:rPr>
          <w:color w:val="000000"/>
          <w:sz w:val="24"/>
        </w:rPr>
      </w:pPr>
      <w:r w:rsidRPr="003714B3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3714B3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3714B3">
      <w:pPr>
        <w:spacing w:line="360" w:lineRule="auto"/>
        <w:rPr>
          <w:color w:val="000000"/>
          <w:sz w:val="24"/>
        </w:rPr>
      </w:pPr>
      <w:r w:rsidRPr="003714B3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3714B3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3714B3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714B3" w:rsidRPr="003714B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714B3" w:rsidRPr="003714B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714B3" w:rsidRPr="003714B3">
        <w:rPr>
          <w:b/>
          <w:color w:val="000000"/>
          <w:sz w:val="24"/>
        </w:rPr>
        <w:t>Dostawa sprzętu i oprogramowania komputerowego dla jednostek organizacyjnych Politechniki Częstochowska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1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BIS S.C. Karol Kowalski, Łukasz Kowalski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Częstochowa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41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43 296.00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2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KOMTECH Piotr Matuszewski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33-300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Nowy Sącz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Barbackiego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15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19 671.39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3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ACOM Spółka Jawna Wanda Drzewiecka Anna Drzewiecka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Częstochowa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103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45 264.00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4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714B3">
              <w:rPr>
                <w:b/>
                <w:sz w:val="24"/>
              </w:rPr>
              <w:t>Tritech</w:t>
            </w:r>
            <w:proofErr w:type="spellEnd"/>
            <w:r w:rsidRPr="003714B3">
              <w:rPr>
                <w:b/>
                <w:sz w:val="24"/>
              </w:rPr>
              <w:t xml:space="preserve"> System Technology Sp. z o.o.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01-756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Warszawa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Przasnyska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6A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43 027.86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5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714B3">
              <w:rPr>
                <w:b/>
                <w:sz w:val="24"/>
              </w:rPr>
              <w:t>Dimention</w:t>
            </w:r>
            <w:proofErr w:type="spellEnd"/>
            <w:r w:rsidRPr="003714B3">
              <w:rPr>
                <w:b/>
                <w:sz w:val="24"/>
              </w:rPr>
              <w:t xml:space="preserve"> Data Polska Sp. z o.o.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00-833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Warszawa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Sienna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73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50 895.48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6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ACOM Spółka Jawna Wanda Drzewiecka Anna Drzewiecka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Częstochowa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103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45 264.00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7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BIS S.C. Karol Kowalski, Łukasz Kowalski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42-216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Częstochowa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Niepodległości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41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28 290.00 zł</w:t>
            </w:r>
          </w:p>
        </w:tc>
      </w:tr>
      <w:tr w:rsidR="003714B3" w:rsidTr="009E20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3714B3" w:rsidRDefault="003714B3" w:rsidP="009E20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color w:val="000000"/>
                <w:sz w:val="24"/>
              </w:rPr>
              <w:t>8</w:t>
            </w:r>
          </w:p>
          <w:p w:rsidR="003714B3" w:rsidRDefault="003714B3" w:rsidP="009E20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ACOM Spółka Jawna Wanda Drzewiecka Anna Drzewiecka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Częstochowa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714B3">
              <w:rPr>
                <w:b/>
                <w:sz w:val="24"/>
              </w:rPr>
              <w:t>Okólna</w:t>
            </w:r>
            <w:r>
              <w:rPr>
                <w:b/>
                <w:sz w:val="24"/>
              </w:rPr>
              <w:t xml:space="preserve">    </w:t>
            </w:r>
            <w:r w:rsidRPr="003714B3">
              <w:rPr>
                <w:b/>
                <w:sz w:val="24"/>
              </w:rPr>
              <w:t>103</w:t>
            </w:r>
          </w:p>
          <w:p w:rsidR="003714B3" w:rsidRDefault="003714B3" w:rsidP="009E20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714B3">
              <w:rPr>
                <w:b/>
                <w:sz w:val="24"/>
              </w:rPr>
              <w:t>14 637.00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3714B3">
              <w:rPr>
                <w:b/>
                <w:sz w:val="24"/>
                <w:szCs w:val="24"/>
              </w:rPr>
              <w:t>Dimention</w:t>
            </w:r>
            <w:proofErr w:type="spellEnd"/>
            <w:r w:rsidRPr="003714B3">
              <w:rPr>
                <w:b/>
                <w:sz w:val="24"/>
                <w:szCs w:val="24"/>
              </w:rPr>
              <w:t xml:space="preserve"> Data Polska Sp. z o.o.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lastRenderedPageBreak/>
              <w:t>Uzasadnienie wyboru:</w:t>
            </w:r>
          </w:p>
          <w:p w:rsidR="003714B3" w:rsidRPr="003714B3" w:rsidRDefault="003714B3" w:rsidP="009E20DF">
            <w:pPr>
              <w:spacing w:line="360" w:lineRule="auto"/>
              <w:rPr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Zamawiającego.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r w:rsidRPr="003714B3">
              <w:rPr>
                <w:b/>
                <w:sz w:val="24"/>
                <w:szCs w:val="24"/>
              </w:rPr>
              <w:lastRenderedPageBreak/>
              <w:t>ACOM Spółka Jawna Wanda Drzewiecka Anna Drzewiecka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r w:rsidRPr="003714B3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r w:rsidRPr="003714B3">
              <w:rPr>
                <w:b/>
                <w:sz w:val="24"/>
                <w:szCs w:val="24"/>
              </w:rPr>
              <w:t>ACOM Spółka Jawna Wanda Drzewiecka Anna Drzewiecka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r w:rsidRPr="003714B3">
              <w:rPr>
                <w:b/>
                <w:sz w:val="24"/>
                <w:szCs w:val="24"/>
              </w:rPr>
              <w:t>KOMTECH Piotr Matuszewski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r w:rsidRPr="003714B3">
              <w:rPr>
                <w:b/>
                <w:sz w:val="24"/>
                <w:szCs w:val="24"/>
              </w:rPr>
              <w:t>BIS S.C. Karol Kowalski, Łukasz Kowalski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lastRenderedPageBreak/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r w:rsidRPr="003714B3">
              <w:rPr>
                <w:b/>
                <w:sz w:val="24"/>
                <w:szCs w:val="24"/>
              </w:rPr>
              <w:lastRenderedPageBreak/>
              <w:t>BIS S.C. Karol Kowalski, Łukasz Kowalski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  <w:tr w:rsidR="003714B3" w:rsidRPr="008463A1" w:rsidTr="009E20DF">
        <w:tc>
          <w:tcPr>
            <w:tcW w:w="9212" w:type="dxa"/>
            <w:shd w:val="clear" w:color="auto" w:fill="auto"/>
          </w:tcPr>
          <w:p w:rsidR="003714B3" w:rsidRPr="008463A1" w:rsidRDefault="003714B3" w:rsidP="009E20DF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3714B3">
              <w:rPr>
                <w:b/>
                <w:sz w:val="24"/>
                <w:szCs w:val="24"/>
              </w:rPr>
              <w:t>Tritech</w:t>
            </w:r>
            <w:proofErr w:type="spellEnd"/>
            <w:r w:rsidRPr="003714B3">
              <w:rPr>
                <w:b/>
                <w:sz w:val="24"/>
                <w:szCs w:val="24"/>
              </w:rPr>
              <w:t xml:space="preserve"> System Technology Sp. z o.o.</w:t>
            </w:r>
          </w:p>
          <w:p w:rsidR="003714B3" w:rsidRPr="008463A1" w:rsidRDefault="003714B3" w:rsidP="009E20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714B3" w:rsidRPr="008463A1" w:rsidRDefault="003714B3" w:rsidP="009E20DF">
            <w:pPr>
              <w:spacing w:line="360" w:lineRule="auto"/>
              <w:rPr>
                <w:color w:val="000000"/>
                <w:sz w:val="24"/>
              </w:rPr>
            </w:pPr>
            <w:r w:rsidRPr="003714B3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pkt. Cena oferty mieści się w możliwościach finansowych Zamawiającego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obliczeniowy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BIS S.C. Karol Kowalski, Łukasz Kowalski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41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obliczeniowy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- 88.18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88,18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obliczeniowy dla Instytutu Informatyki Teoretycznej i Stosowanej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KOMTECH Piotr Matuszewski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Barbackiego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15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33-300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Nowy Sącz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- 86.81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86,81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sieciowy dla Wydziału Zarządzania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SYRIANA Joanna Fischer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Kazimierza Porębskiego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28/17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- 81.93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81,93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sieciowy dla Wydziału Zarządzania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KOMTECH Piotr Matuszewski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Barbackiego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15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33-300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Nowy Sącz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sieciowy dla Wydziału Zarządzania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System data Sp. z o.o.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Sienkiewicza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42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Mielec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- 88.39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88,39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sieciowy dla Wydziału Zarządzania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- 85.75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85,75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Serwer sieciowy dla </w:t>
            </w:r>
            <w:r w:rsidRPr="003714B3">
              <w:rPr>
                <w:sz w:val="18"/>
                <w:szCs w:val="18"/>
              </w:rPr>
              <w:lastRenderedPageBreak/>
              <w:t>Wydziału Zarządzania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proofErr w:type="spellStart"/>
            <w:r w:rsidRPr="003714B3">
              <w:rPr>
                <w:sz w:val="18"/>
                <w:szCs w:val="18"/>
              </w:rPr>
              <w:lastRenderedPageBreak/>
              <w:t>Tritech</w:t>
            </w:r>
            <w:proofErr w:type="spellEnd"/>
            <w:r w:rsidRPr="003714B3">
              <w:rPr>
                <w:sz w:val="18"/>
                <w:szCs w:val="18"/>
              </w:rPr>
              <w:t xml:space="preserve"> System Technology Sp. z </w:t>
            </w:r>
            <w:r w:rsidRPr="003714B3">
              <w:rPr>
                <w:sz w:val="18"/>
                <w:szCs w:val="18"/>
              </w:rPr>
              <w:lastRenderedPageBreak/>
              <w:t>o.o.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Przasnyska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6A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01-756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lastRenderedPageBreak/>
              <w:t>1 - Cena (koszt) - 76.51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76,51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lastRenderedPageBreak/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Serwer sieciowy dla Wydziału Zarządzania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BIS S.C. Karol Kowalski, Łukasz Kowalski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41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- 64.23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64,23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Rozbudowa sieci LAN dla Wydziału Inżynierii Produkcji i Technologii </w:t>
            </w:r>
            <w:proofErr w:type="spellStart"/>
            <w:r w:rsidRPr="003714B3">
              <w:rPr>
                <w:sz w:val="18"/>
                <w:szCs w:val="18"/>
              </w:rPr>
              <w:t>MAteriałów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Rozbudowa sieci LAN dla Wydziału Inżynierii Produkcji i Technologii M</w:t>
            </w:r>
            <w:r w:rsidR="00956004" w:rsidRPr="003714B3">
              <w:rPr>
                <w:sz w:val="18"/>
                <w:szCs w:val="18"/>
              </w:rPr>
              <w:t>a</w:t>
            </w:r>
            <w:r w:rsidRPr="003714B3">
              <w:rPr>
                <w:sz w:val="18"/>
                <w:szCs w:val="18"/>
              </w:rPr>
              <w:t>teriałów</w:t>
            </w:r>
          </w:p>
          <w:p w:rsidR="00956004" w:rsidRPr="008463A1" w:rsidRDefault="00956004" w:rsidP="009E20D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proofErr w:type="spellStart"/>
            <w:r w:rsidRPr="003714B3">
              <w:rPr>
                <w:sz w:val="18"/>
                <w:szCs w:val="18"/>
              </w:rPr>
              <w:t>Tritech</w:t>
            </w:r>
            <w:proofErr w:type="spellEnd"/>
            <w:r w:rsidRPr="003714B3">
              <w:rPr>
                <w:sz w:val="18"/>
                <w:szCs w:val="18"/>
              </w:rPr>
              <w:t xml:space="preserve"> System Technology Sp. z o.o.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Przasnyska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6A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01-756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- 74.90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74,90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Router zapewniający bezpieczeństwo aplikacji internetowych i XML poprzez analizę sygnaturową oraz wzorcową dla </w:t>
            </w:r>
            <w:proofErr w:type="spellStart"/>
            <w:r w:rsidRPr="003714B3">
              <w:rPr>
                <w:sz w:val="18"/>
                <w:szCs w:val="18"/>
              </w:rPr>
              <w:t>Wydziłu</w:t>
            </w:r>
            <w:proofErr w:type="spellEnd"/>
            <w:r w:rsidRPr="003714B3">
              <w:rPr>
                <w:sz w:val="18"/>
                <w:szCs w:val="18"/>
              </w:rPr>
              <w:t xml:space="preserve"> Inżynierii  Mechanicznej i Informatyki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proofErr w:type="spellStart"/>
            <w:r w:rsidRPr="003714B3">
              <w:rPr>
                <w:sz w:val="18"/>
                <w:szCs w:val="18"/>
              </w:rPr>
              <w:t>Tritech</w:t>
            </w:r>
            <w:proofErr w:type="spellEnd"/>
            <w:r w:rsidRPr="003714B3">
              <w:rPr>
                <w:sz w:val="18"/>
                <w:szCs w:val="18"/>
              </w:rPr>
              <w:t xml:space="preserve"> System Technology Sp. z o.o.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Przasnyska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6A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01-756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Router zapewniający bezpieczeństwo aplikacji internetowych i XML poprzez analizę sygnaturową oraz wzorcową dla </w:t>
            </w:r>
            <w:proofErr w:type="spellStart"/>
            <w:r w:rsidRPr="003714B3">
              <w:rPr>
                <w:sz w:val="18"/>
                <w:szCs w:val="18"/>
              </w:rPr>
              <w:t>Wydziłu</w:t>
            </w:r>
            <w:proofErr w:type="spellEnd"/>
            <w:r w:rsidRPr="003714B3">
              <w:rPr>
                <w:sz w:val="18"/>
                <w:szCs w:val="18"/>
              </w:rPr>
              <w:t xml:space="preserve"> Inżynierii  Mechanicznej i Informatyki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- 43.32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43,32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Dwa serwery wraz z oprogramowaniem dla Działu Informatyzacji Administracji (Biblioteka Główna)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proofErr w:type="spellStart"/>
            <w:r w:rsidRPr="003714B3">
              <w:rPr>
                <w:sz w:val="18"/>
                <w:szCs w:val="18"/>
              </w:rPr>
              <w:t>Dimention</w:t>
            </w:r>
            <w:proofErr w:type="spellEnd"/>
            <w:r w:rsidRPr="003714B3">
              <w:rPr>
                <w:sz w:val="18"/>
                <w:szCs w:val="18"/>
              </w:rPr>
              <w:t xml:space="preserve"> Data Polska Sp. z o.o.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Sienna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73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00-833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Dwa serwery wraz z oprogramowaniem dla Działu Informatyzacji Administracji (Biblioteka Główna)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System data Sp. z o.o.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Sienkiewicza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42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39-300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Mielec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- 99.01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99,01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Serwer (1 szt.), przełącznik </w:t>
            </w:r>
            <w:proofErr w:type="spellStart"/>
            <w:r w:rsidRPr="003714B3">
              <w:rPr>
                <w:sz w:val="18"/>
                <w:szCs w:val="18"/>
              </w:rPr>
              <w:t>zarządzalny</w:t>
            </w:r>
            <w:proofErr w:type="spellEnd"/>
            <w:r w:rsidRPr="003714B3">
              <w:rPr>
                <w:sz w:val="18"/>
                <w:szCs w:val="18"/>
              </w:rPr>
              <w:t xml:space="preserve"> (3 szt.), sieciowa pamięć masowa (</w:t>
            </w:r>
            <w:proofErr w:type="spellStart"/>
            <w:r w:rsidRPr="003714B3">
              <w:rPr>
                <w:sz w:val="18"/>
                <w:szCs w:val="18"/>
              </w:rPr>
              <w:t>zewnetrzna</w:t>
            </w:r>
            <w:proofErr w:type="spellEnd"/>
            <w:r w:rsidRPr="003714B3">
              <w:rPr>
                <w:sz w:val="18"/>
                <w:szCs w:val="18"/>
              </w:rPr>
              <w:t>) klasy NAS Business Storage 4, mobilna stacja robocza (2 szt.) dla Wydziału Elektrycznego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Urządzenia sieciowe do budowy infrastruktury bezprzewodowej dla Wydziału Inżynierii Środowiska i Biotechnologii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BIS S.C. Karol Kowalski, Łukasz Kowalski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Niepodległości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41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3714B3" w:rsidRPr="008463A1" w:rsidTr="009E20DF">
        <w:tc>
          <w:tcPr>
            <w:tcW w:w="2277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Serwer </w:t>
            </w:r>
            <w:proofErr w:type="spellStart"/>
            <w:r w:rsidRPr="003714B3">
              <w:rPr>
                <w:sz w:val="18"/>
                <w:szCs w:val="18"/>
              </w:rPr>
              <w:t>rack</w:t>
            </w:r>
            <w:proofErr w:type="spellEnd"/>
            <w:r w:rsidRPr="003714B3">
              <w:rPr>
                <w:sz w:val="18"/>
                <w:szCs w:val="18"/>
              </w:rPr>
              <w:t xml:space="preserve"> 19'' i zasilacz awaryjny UPS dla Wydziału Budownictwa</w:t>
            </w:r>
          </w:p>
        </w:tc>
        <w:tc>
          <w:tcPr>
            <w:tcW w:w="2651" w:type="dxa"/>
            <w:shd w:val="clear" w:color="auto" w:fill="auto"/>
          </w:tcPr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3714B3" w:rsidRPr="008463A1" w:rsidRDefault="003714B3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748" w:type="dxa"/>
            <w:shd w:val="clear" w:color="auto" w:fill="auto"/>
          </w:tcPr>
          <w:p w:rsidR="003714B3" w:rsidRPr="008463A1" w:rsidRDefault="003714B3" w:rsidP="009E20DF">
            <w:pPr>
              <w:rPr>
                <w:color w:val="000000"/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  100,00</w:t>
            </w:r>
          </w:p>
        </w:tc>
      </w:tr>
      <w:tr w:rsidR="00162572" w:rsidRPr="008463A1" w:rsidTr="00162572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Rozbudowa sieci LAN dla Wydziału Inżynierii Produkcji i Technologii Materiałów</w:t>
            </w:r>
          </w:p>
          <w:p w:rsidR="00162572" w:rsidRPr="00162572" w:rsidRDefault="00162572" w:rsidP="009E20DF">
            <w:pPr>
              <w:rPr>
                <w:sz w:val="18"/>
                <w:szCs w:val="18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8463A1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SYRIANA Joanna Fischer</w:t>
            </w:r>
          </w:p>
          <w:p w:rsidR="00162572" w:rsidRPr="008463A1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Kazimierza Porębskiego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28/17</w:t>
            </w:r>
          </w:p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1 - Cena (koszt)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</w:tr>
      <w:tr w:rsidR="00162572" w:rsidRPr="008463A1" w:rsidTr="00162572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 xml:space="preserve">Serwer (1 szt.), przełącznik </w:t>
            </w:r>
            <w:proofErr w:type="spellStart"/>
            <w:r w:rsidRPr="003714B3">
              <w:rPr>
                <w:sz w:val="18"/>
                <w:szCs w:val="18"/>
              </w:rPr>
              <w:t>zarządzalny</w:t>
            </w:r>
            <w:proofErr w:type="spellEnd"/>
            <w:r w:rsidRPr="003714B3">
              <w:rPr>
                <w:sz w:val="18"/>
                <w:szCs w:val="18"/>
              </w:rPr>
              <w:t xml:space="preserve"> (3 szt.), sieciowa pamięć masowa (</w:t>
            </w:r>
            <w:proofErr w:type="spellStart"/>
            <w:r w:rsidRPr="003714B3">
              <w:rPr>
                <w:sz w:val="18"/>
                <w:szCs w:val="18"/>
              </w:rPr>
              <w:t>zewnetrzna</w:t>
            </w:r>
            <w:proofErr w:type="spellEnd"/>
            <w:r w:rsidRPr="003714B3">
              <w:rPr>
                <w:sz w:val="18"/>
                <w:szCs w:val="18"/>
              </w:rPr>
              <w:t xml:space="preserve">) klasy </w:t>
            </w:r>
            <w:r w:rsidRPr="003714B3">
              <w:rPr>
                <w:sz w:val="18"/>
                <w:szCs w:val="18"/>
              </w:rPr>
              <w:lastRenderedPageBreak/>
              <w:t>NAS Business Storage 4, mobilna stacja robocza (2 szt.) dla Wydziału Elektrycznego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8463A1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lastRenderedPageBreak/>
              <w:t>SYRIANA Joanna Fischer</w:t>
            </w:r>
          </w:p>
          <w:p w:rsidR="00162572" w:rsidRPr="008463A1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Kazimierza Porębskiego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28/17</w:t>
            </w:r>
          </w:p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1 - Cena (koszt)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</w:tr>
      <w:tr w:rsidR="00162572" w:rsidRPr="008463A1" w:rsidTr="00162572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lastRenderedPageBreak/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Urządzenia sieciowe do budowy infrastruktury bezprzewodowej dla Wydziału Inżynierii Środowiska i Biotechnologii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8463A1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SYRIANA Joanna Fischer</w:t>
            </w:r>
          </w:p>
          <w:p w:rsidR="00162572" w:rsidRPr="008463A1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Kazimierza Porębskiego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28/17</w:t>
            </w:r>
          </w:p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1 - Cena (koszt)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</w:tr>
      <w:tr w:rsidR="00162572" w:rsidRPr="008463A1" w:rsidTr="009E20DF"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3714B3">
              <w:rPr>
                <w:sz w:val="18"/>
                <w:szCs w:val="18"/>
              </w:rPr>
              <w:t>Urządzenia sieciowe do budowy infrastruktury bezprzewodowej dla Wydziału Inżynierii Środowiska i Biotechnologii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8463A1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ACOM Spółka Jawna Wanda Drzewiecka Anna Drzewiecka</w:t>
            </w:r>
          </w:p>
          <w:p w:rsidR="00162572" w:rsidRPr="008463A1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Okólna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103</w:t>
            </w:r>
          </w:p>
          <w:p w:rsidR="00162572" w:rsidRPr="00162572" w:rsidRDefault="00162572" w:rsidP="00162572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>42-218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3714B3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 w:rsidRPr="003714B3">
              <w:rPr>
                <w:sz w:val="18"/>
                <w:szCs w:val="18"/>
              </w:rPr>
              <w:t xml:space="preserve">1 - Cena (koszt)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572" w:rsidRPr="00162572" w:rsidRDefault="00162572" w:rsidP="009E20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714B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714B3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3714B3">
        <w:rPr>
          <w:sz w:val="24"/>
          <w:szCs w:val="24"/>
        </w:rPr>
        <w:t>2014-11-13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E6B" w:rsidRDefault="009F1E6B">
      <w:r>
        <w:separator/>
      </w:r>
    </w:p>
  </w:endnote>
  <w:endnote w:type="continuationSeparator" w:id="0">
    <w:p w:rsidR="009F1E6B" w:rsidRDefault="009F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B3" w:rsidRDefault="003714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62572">
      <w:rPr>
        <w:rStyle w:val="Numerstrony"/>
        <w:rFonts w:ascii="Arial" w:hAnsi="Arial" w:cs="Arial"/>
        <w:noProof/>
        <w:sz w:val="18"/>
        <w:szCs w:val="18"/>
      </w:rPr>
      <w:t>4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62572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B3" w:rsidRDefault="003714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E6B" w:rsidRDefault="009F1E6B">
      <w:r>
        <w:separator/>
      </w:r>
    </w:p>
  </w:footnote>
  <w:footnote w:type="continuationSeparator" w:id="0">
    <w:p w:rsidR="009F1E6B" w:rsidRDefault="009F1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B3" w:rsidRDefault="003714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B3" w:rsidRDefault="003714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B3" w:rsidRDefault="003714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E6B"/>
    <w:rsid w:val="000034E3"/>
    <w:rsid w:val="00162572"/>
    <w:rsid w:val="0029663E"/>
    <w:rsid w:val="003714B3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56004"/>
    <w:rsid w:val="009F1E6B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625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625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1223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8628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2014-11-13T11:31:00Z</cp:lastPrinted>
  <dcterms:created xsi:type="dcterms:W3CDTF">2014-11-13T11:31:00Z</dcterms:created>
  <dcterms:modified xsi:type="dcterms:W3CDTF">2014-11-13T11:31:00Z</dcterms:modified>
</cp:coreProperties>
</file>