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72DDE">
      <w:pPr>
        <w:spacing w:before="360"/>
        <w:rPr>
          <w:b/>
          <w:bCs/>
        </w:rPr>
      </w:pPr>
      <w:r w:rsidRPr="00772DDE">
        <w:rPr>
          <w:b/>
          <w:bCs/>
        </w:rPr>
        <w:t>Politechnika Częstochowska</w:t>
      </w:r>
    </w:p>
    <w:p w:rsidR="0033076C" w:rsidRDefault="00772DDE">
      <w:pPr>
        <w:rPr>
          <w:b/>
          <w:bCs/>
        </w:rPr>
      </w:pPr>
      <w:r w:rsidRPr="00772DDE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772DDE">
        <w:rPr>
          <w:b/>
          <w:bCs/>
        </w:rPr>
        <w:t>69</w:t>
      </w:r>
    </w:p>
    <w:p w:rsidR="00D52D02" w:rsidRDefault="00772DDE" w:rsidP="00D52D02">
      <w:pPr>
        <w:rPr>
          <w:b/>
          <w:bCs/>
        </w:rPr>
      </w:pPr>
      <w:r w:rsidRPr="00772DDE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772DDE">
        <w:rPr>
          <w:b/>
          <w:bCs/>
        </w:rPr>
        <w:t>Częstochowa</w:t>
      </w:r>
    </w:p>
    <w:p w:rsidR="00D52D02" w:rsidRDefault="0033076C" w:rsidP="00D52D02">
      <w:pPr>
        <w:rPr>
          <w:b/>
          <w:bCs/>
        </w:rPr>
      </w:pPr>
      <w:r>
        <w:rPr>
          <w:b/>
          <w:bCs/>
        </w:rPr>
        <w:t xml:space="preserve">Pismo: </w:t>
      </w:r>
      <w:r w:rsidR="00D85684">
        <w:rPr>
          <w:b/>
          <w:bCs/>
        </w:rPr>
        <w:t>RK-868/14</w:t>
      </w:r>
      <w:bookmarkStart w:id="0" w:name="_GoBack"/>
      <w:bookmarkEnd w:id="0"/>
    </w:p>
    <w:p w:rsidR="0033076C" w:rsidRDefault="00772DDE" w:rsidP="00D52D02">
      <w:r w:rsidRPr="00772DDE">
        <w:rPr>
          <w:b/>
          <w:bCs/>
        </w:rPr>
        <w:t>ZP/RB-15/14</w:t>
      </w:r>
      <w:r w:rsidR="00D52D02">
        <w:rPr>
          <w:b/>
          <w:bCs/>
        </w:rPr>
        <w:t xml:space="preserve">                                           </w:t>
      </w:r>
      <w:r w:rsidR="0033076C">
        <w:tab/>
        <w:t xml:space="preserve"> </w:t>
      </w:r>
      <w:r w:rsidR="00D52D02">
        <w:t xml:space="preserve">             </w:t>
      </w:r>
      <w:r w:rsidRPr="00772DDE">
        <w:t>Częstochowa</w:t>
      </w:r>
      <w:r w:rsidR="0033076C">
        <w:t xml:space="preserve"> dnia: </w:t>
      </w:r>
      <w:r w:rsidRPr="00772DDE">
        <w:t>2014-11-1</w:t>
      </w:r>
      <w:r w:rsidR="00B862ED">
        <w:t>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 w:rsidP="00D52D02">
      <w:pPr>
        <w:spacing w:before="120" w:after="120"/>
        <w:jc w:val="both"/>
        <w:rPr>
          <w:b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72DDE" w:rsidRPr="00772DDE">
        <w:t>(</w:t>
      </w:r>
      <w:proofErr w:type="spellStart"/>
      <w:r w:rsidR="00772DDE" w:rsidRPr="00772DDE">
        <w:t>t.j</w:t>
      </w:r>
      <w:proofErr w:type="spellEnd"/>
      <w:r w:rsidR="00772DDE" w:rsidRPr="00772DDE">
        <w:t xml:space="preserve">. Dz. U. z 2013 r. poz. 907, z </w:t>
      </w:r>
      <w:proofErr w:type="spellStart"/>
      <w:r w:rsidR="00772DDE" w:rsidRPr="00772DDE">
        <w:t>późn</w:t>
      </w:r>
      <w:proofErr w:type="spellEnd"/>
      <w:r w:rsidR="00772DDE" w:rsidRPr="00772DDE">
        <w:t>. zm.)</w:t>
      </w:r>
      <w:r>
        <w:t xml:space="preserve"> </w:t>
      </w:r>
      <w:r>
        <w:rPr>
          <w:bCs/>
        </w:rPr>
        <w:t xml:space="preserve">w trybie </w:t>
      </w:r>
      <w:r w:rsidR="00772DDE" w:rsidRPr="00772DD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  <w:r w:rsidR="00D52D02">
        <w:rPr>
          <w:bCs/>
        </w:rPr>
        <w:t xml:space="preserve"> </w:t>
      </w:r>
      <w:r w:rsidR="00772DDE" w:rsidRPr="00772DDE">
        <w:rPr>
          <w:b/>
        </w:rPr>
        <w:t>Prace remontowe instalacji monitoringu wewnętrznego Domu Studenta nr 7 Herkules Politechniki Częstochowskiej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72DDE" w:rsidTr="00CD602D">
        <w:trPr>
          <w:cantSplit/>
        </w:trPr>
        <w:tc>
          <w:tcPr>
            <w:tcW w:w="9210" w:type="dxa"/>
          </w:tcPr>
          <w:p w:rsidR="00772DDE" w:rsidRDefault="00772DDE" w:rsidP="00CD602D">
            <w:pPr>
              <w:spacing w:line="360" w:lineRule="auto"/>
              <w:ind w:firstLine="284"/>
              <w:jc w:val="both"/>
              <w:rPr>
                <w:b/>
              </w:rPr>
            </w:pPr>
            <w:r w:rsidRPr="00772DDE">
              <w:rPr>
                <w:b/>
              </w:rPr>
              <w:t>F.H.U.P. System Serwis Elektroniczne Systemy Zabezpieczeń Andrzej Obrzut</w:t>
            </w:r>
          </w:p>
          <w:p w:rsidR="00772DDE" w:rsidRDefault="00772DDE" w:rsidP="00CD602D">
            <w:pPr>
              <w:spacing w:line="360" w:lineRule="auto"/>
              <w:ind w:firstLine="284"/>
              <w:jc w:val="both"/>
              <w:rPr>
                <w:b/>
              </w:rPr>
            </w:pPr>
            <w:r w:rsidRPr="00772DDE">
              <w:rPr>
                <w:b/>
              </w:rPr>
              <w:t>Stolarska</w:t>
            </w:r>
            <w:r>
              <w:rPr>
                <w:b/>
              </w:rPr>
              <w:t xml:space="preserve"> </w:t>
            </w:r>
            <w:r w:rsidRPr="00772DDE">
              <w:rPr>
                <w:b/>
              </w:rPr>
              <w:t>22</w:t>
            </w:r>
          </w:p>
          <w:p w:rsidR="00772DDE" w:rsidRDefault="00772DDE" w:rsidP="00CD602D">
            <w:pPr>
              <w:spacing w:line="360" w:lineRule="auto"/>
              <w:ind w:firstLine="284"/>
              <w:jc w:val="both"/>
              <w:rPr>
                <w:b/>
              </w:rPr>
            </w:pPr>
            <w:r w:rsidRPr="00772DDE">
              <w:rPr>
                <w:b/>
              </w:rPr>
              <w:t>33-300</w:t>
            </w:r>
            <w:r>
              <w:rPr>
                <w:b/>
              </w:rPr>
              <w:t xml:space="preserve"> </w:t>
            </w:r>
            <w:r w:rsidRPr="00772DDE">
              <w:rPr>
                <w:b/>
              </w:rPr>
              <w:t>Nowy Sącz</w:t>
            </w:r>
          </w:p>
          <w:p w:rsidR="00772DDE" w:rsidRDefault="00772DDE" w:rsidP="00CD602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772DDE">
              <w:rPr>
                <w:b/>
              </w:rPr>
              <w:t>79 109.87 zł</w:t>
            </w:r>
          </w:p>
          <w:p w:rsidR="00772DDE" w:rsidRDefault="00772DDE" w:rsidP="00CD602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72DDE" w:rsidRDefault="00772DDE" w:rsidP="00CD602D">
            <w:pPr>
              <w:spacing w:line="360" w:lineRule="auto"/>
              <w:ind w:firstLine="284"/>
              <w:jc w:val="both"/>
            </w:pPr>
            <w:r w:rsidRPr="00772DDE"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</w:tbl>
    <w:p w:rsidR="00D52D02" w:rsidRDefault="00D52D02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72DD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72DDE" w:rsidRPr="005811DF" w:rsidTr="00CD602D">
        <w:tc>
          <w:tcPr>
            <w:tcW w:w="540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F.H.U.P. System Serwis Elektroniczne Systemy Zabezpieczeń Andrzej Obrzut</w:t>
            </w:r>
          </w:p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Stolarska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72DDE" w:rsidRPr="005811DF" w:rsidTr="00CD602D">
        <w:tc>
          <w:tcPr>
            <w:tcW w:w="540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 </w:t>
            </w:r>
            <w:proofErr w:type="spellStart"/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Linesystem</w:t>
            </w:r>
            <w:proofErr w:type="spellEnd"/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Konrad </w:t>
            </w:r>
            <w:proofErr w:type="spellStart"/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Sobas</w:t>
            </w:r>
            <w:proofErr w:type="spellEnd"/>
          </w:p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Proszówki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271A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32-700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Bochnia</w:t>
            </w:r>
          </w:p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72DD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sz w:val="18"/>
                <w:szCs w:val="18"/>
              </w:rPr>
              <w:t xml:space="preserve">  84,40</w:t>
            </w:r>
          </w:p>
        </w:tc>
        <w:tc>
          <w:tcPr>
            <w:tcW w:w="771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72DDE" w:rsidRPr="005811DF" w:rsidRDefault="00772DDE" w:rsidP="00CD6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2DDE">
              <w:rPr>
                <w:rFonts w:ascii="Times New Roman" w:hAnsi="Times New Roman" w:cs="Times New Roman"/>
                <w:sz w:val="18"/>
                <w:szCs w:val="18"/>
              </w:rPr>
              <w:t xml:space="preserve">  84,40</w:t>
            </w:r>
          </w:p>
        </w:tc>
      </w:tr>
    </w:tbl>
    <w:p w:rsidR="00D52D02" w:rsidRDefault="00D52D02">
      <w:pPr>
        <w:spacing w:before="120" w:after="120"/>
        <w:jc w:val="both"/>
        <w:rPr>
          <w:color w:val="000000"/>
        </w:rPr>
      </w:pPr>
    </w:p>
    <w:p w:rsidR="00D52D02" w:rsidRDefault="00D52D02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72DDE" w:rsidTr="00CD602D">
        <w:tc>
          <w:tcPr>
            <w:tcW w:w="941" w:type="dxa"/>
            <w:vAlign w:val="center"/>
          </w:tcPr>
          <w:p w:rsidR="00772DDE" w:rsidRDefault="00772DDE" w:rsidP="00CD602D">
            <w:r w:rsidRPr="00772DDE">
              <w:t>1</w:t>
            </w:r>
          </w:p>
        </w:tc>
        <w:tc>
          <w:tcPr>
            <w:tcW w:w="2796" w:type="dxa"/>
            <w:vAlign w:val="center"/>
          </w:tcPr>
          <w:p w:rsidR="00772DDE" w:rsidRDefault="00772DDE" w:rsidP="00CD602D">
            <w:r w:rsidRPr="00772DDE">
              <w:t>2</w:t>
            </w:r>
          </w:p>
          <w:p w:rsidR="00772DDE" w:rsidRDefault="00772DDE" w:rsidP="00CD602D">
            <w:proofErr w:type="spellStart"/>
            <w:r w:rsidRPr="00772DDE">
              <w:t>Elemis</w:t>
            </w:r>
            <w:proofErr w:type="spellEnd"/>
            <w:r w:rsidRPr="00772DDE">
              <w:t xml:space="preserve"> delta Zakład Profesjonalnej Techniki Wizyjnej</w:t>
            </w:r>
          </w:p>
          <w:p w:rsidR="00772DDE" w:rsidRDefault="00772DDE" w:rsidP="00CD602D">
            <w:r w:rsidRPr="00772DDE">
              <w:t>Konwaliowa</w:t>
            </w:r>
            <w:r>
              <w:t xml:space="preserve"> </w:t>
            </w:r>
            <w:r w:rsidRPr="00772DDE">
              <w:t>7</w:t>
            </w:r>
            <w:r>
              <w:t xml:space="preserve"> </w:t>
            </w:r>
          </w:p>
          <w:p w:rsidR="00772DDE" w:rsidRDefault="00772DDE" w:rsidP="00CD602D">
            <w:r w:rsidRPr="00772DDE">
              <w:t>03-194</w:t>
            </w:r>
            <w:r>
              <w:t xml:space="preserve"> </w:t>
            </w:r>
            <w:r w:rsidRPr="00772DDE">
              <w:t>Warszawa</w:t>
            </w:r>
          </w:p>
        </w:tc>
        <w:tc>
          <w:tcPr>
            <w:tcW w:w="5488" w:type="dxa"/>
            <w:vAlign w:val="center"/>
          </w:tcPr>
          <w:p w:rsidR="00772DDE" w:rsidRDefault="00772DDE" w:rsidP="00CD602D">
            <w:r w:rsidRPr="00772DDE">
              <w:t>Art. 89. ust.1 pkt 6</w:t>
            </w:r>
          </w:p>
          <w:p w:rsidR="00772DDE" w:rsidRPr="00772DDE" w:rsidRDefault="00772DDE" w:rsidP="00CD602D">
            <w:pPr>
              <w:jc w:val="both"/>
            </w:pPr>
            <w:r w:rsidRPr="00772DDE">
              <w:t>Wykonawca w celu obliczenia ceny zastosował nieprawidłową stawkę podatku VAT. W przedmiotowym zamówieniu właściwą do obliczenia ceny brutto stawką podatku VAT jest stawka 8% (budynek zamieszkania zbiorowego), a nie jak zastosował Wykonawca 23%. Zgodnie z uchwałą Sądu Najwyższego z dnia 20 października 2011r. (sygn. akt III CZP 52/11) określenie w ofercie ceny brutto z uwzględnieniem nieprawidłowej stawki podatku od towaru i usług stanowi błąd w obliczeniu ceny.</w:t>
            </w:r>
          </w:p>
          <w:p w:rsidR="00772DDE" w:rsidRDefault="00772DDE" w:rsidP="00CD602D">
            <w:pPr>
              <w:jc w:val="both"/>
            </w:pPr>
            <w:r w:rsidRPr="00772DDE">
              <w:t>W związku z powyższym Zamawiający odrzucił ofertę Wykonawcy, gdyż ta zawiera błąd w obliczeniu ceny.</w:t>
            </w:r>
          </w:p>
        </w:tc>
      </w:tr>
      <w:tr w:rsidR="00772DDE" w:rsidTr="00CD602D">
        <w:tc>
          <w:tcPr>
            <w:tcW w:w="941" w:type="dxa"/>
            <w:vAlign w:val="center"/>
          </w:tcPr>
          <w:p w:rsidR="00772DDE" w:rsidRDefault="00772DDE" w:rsidP="00CD602D">
            <w:r w:rsidRPr="00772DDE">
              <w:t>2</w:t>
            </w:r>
          </w:p>
        </w:tc>
        <w:tc>
          <w:tcPr>
            <w:tcW w:w="2796" w:type="dxa"/>
            <w:vAlign w:val="center"/>
          </w:tcPr>
          <w:p w:rsidR="00772DDE" w:rsidRDefault="00772DDE" w:rsidP="00CD602D">
            <w:r w:rsidRPr="00772DDE">
              <w:t>3</w:t>
            </w:r>
          </w:p>
          <w:p w:rsidR="00772DDE" w:rsidRDefault="00772DDE" w:rsidP="00CD602D">
            <w:r w:rsidRPr="00772DDE">
              <w:t xml:space="preserve">Alfa </w:t>
            </w:r>
            <w:proofErr w:type="spellStart"/>
            <w:r w:rsidRPr="00772DDE">
              <w:t>Protect</w:t>
            </w:r>
            <w:proofErr w:type="spellEnd"/>
            <w:r w:rsidRPr="00772DDE">
              <w:t xml:space="preserve"> Paweł Sadocha Radosław Skubis</w:t>
            </w:r>
          </w:p>
          <w:p w:rsidR="00772DDE" w:rsidRDefault="00772DDE" w:rsidP="00CD602D">
            <w:r w:rsidRPr="00772DDE">
              <w:t>M. Drzymały</w:t>
            </w:r>
            <w:r>
              <w:t xml:space="preserve"> </w:t>
            </w:r>
            <w:r w:rsidRPr="00772DDE">
              <w:t>25</w:t>
            </w:r>
            <w:r>
              <w:t xml:space="preserve"> </w:t>
            </w:r>
            <w:r w:rsidRPr="00772DDE">
              <w:t>/8</w:t>
            </w:r>
          </w:p>
          <w:p w:rsidR="00772DDE" w:rsidRDefault="00772DDE" w:rsidP="00CD602D">
            <w:r w:rsidRPr="00772DDE">
              <w:t>58-500</w:t>
            </w:r>
            <w:r>
              <w:t xml:space="preserve"> </w:t>
            </w:r>
            <w:r w:rsidRPr="00772DDE">
              <w:t>Jelenia Góra</w:t>
            </w:r>
          </w:p>
        </w:tc>
        <w:tc>
          <w:tcPr>
            <w:tcW w:w="5488" w:type="dxa"/>
            <w:vAlign w:val="center"/>
          </w:tcPr>
          <w:p w:rsidR="00772DDE" w:rsidRDefault="00772DDE" w:rsidP="00CD602D">
            <w:r w:rsidRPr="00772DDE">
              <w:t>Art. 89. ust.1 pkt 6, Art. 89. ust.1 pkt 2</w:t>
            </w:r>
          </w:p>
          <w:p w:rsidR="00772DDE" w:rsidRPr="00772DDE" w:rsidRDefault="00772DDE" w:rsidP="00CD602D">
            <w:pPr>
              <w:jc w:val="both"/>
            </w:pPr>
            <w:r w:rsidRPr="00772DDE">
              <w:t>Wykonawca w celu obliczenia ceny zastosował nieprawidłową stawkę podatku VAT. W przedmiotowym zamówieniu właściwą do obliczenia ceny brutto stawką podatku VAT jest stawka 8% (budynek zamieszkania zbiorowego), a nie jak zastosował Wykonawca 23%. Zgodnie z uchwałą Sądu Najwyższego z dnia 20 października 2011r. (sygn. akt III CZP 52/11) określenie w ofercie ceny brutto z uwzględnieniem nieprawidłowej stawki podatku od towaru i usług stanowi błąd w obliczeniu ceny.</w:t>
            </w:r>
          </w:p>
          <w:p w:rsidR="00772DDE" w:rsidRPr="00772DDE" w:rsidRDefault="00772DDE" w:rsidP="00CD602D">
            <w:pPr>
              <w:jc w:val="both"/>
            </w:pPr>
            <w:r w:rsidRPr="00772DDE">
              <w:t>W związku z powyższym Zamawiający odrzucił ofertę Wykonawcy, gdyż ta zawiera błąd w obliczeniu ceny.</w:t>
            </w:r>
          </w:p>
          <w:p w:rsidR="00772DDE" w:rsidRDefault="00F821AD" w:rsidP="00D52D02">
            <w:pPr>
              <w:jc w:val="both"/>
            </w:pPr>
            <w:r>
              <w:t>Ponad</w:t>
            </w:r>
            <w:r w:rsidR="00772DDE" w:rsidRPr="00772DDE">
              <w:t>to</w:t>
            </w:r>
            <w:r w:rsidR="002C50CF">
              <w:t xml:space="preserve"> zamawiający wymagał w punkcie 3.3 SIWZ od wykonawców udzielenia minimum 5 lat gwarancji na przedmiot zamówienia z wyjątkiem systemów i urządzeń na które gwarancji udzielił producent. Wykonawca w ofercie zaoferował 2</w:t>
            </w:r>
            <w:r w:rsidR="002C50CF" w:rsidRPr="002C50CF">
              <w:t xml:space="preserve"> lat</w:t>
            </w:r>
            <w:r w:rsidR="002C50CF">
              <w:t>a</w:t>
            </w:r>
            <w:r w:rsidR="002C50CF" w:rsidRPr="002C50CF">
              <w:t xml:space="preserve"> gwarancji na przedmiot zamówienia z wyjątkiem systemów i urządzeń na które gwarancji udzielił producent</w:t>
            </w:r>
            <w:r>
              <w:t>,</w:t>
            </w:r>
            <w:r w:rsidR="00667142">
              <w:t xml:space="preserve"> w związku z tym </w:t>
            </w:r>
            <w:r w:rsidR="00D52D02" w:rsidRPr="00D52D02">
              <w:t>Zamawiający odrzucił ofertę Wykonawcy ponieważ jej treść oferty nie odpowiada treści specyfikacji istotnych warunków zamówienia.</w:t>
            </w:r>
            <w:r>
              <w:t xml:space="preserve"> </w:t>
            </w:r>
            <w:r w:rsidR="00667142">
              <w:t xml:space="preserve"> </w:t>
            </w:r>
          </w:p>
        </w:tc>
      </w:tr>
      <w:tr w:rsidR="00772DDE" w:rsidTr="00CD602D">
        <w:tc>
          <w:tcPr>
            <w:tcW w:w="941" w:type="dxa"/>
            <w:vAlign w:val="center"/>
          </w:tcPr>
          <w:p w:rsidR="00772DDE" w:rsidRDefault="00772DDE" w:rsidP="00CD602D">
            <w:r w:rsidRPr="00772DDE">
              <w:t>3</w:t>
            </w:r>
          </w:p>
        </w:tc>
        <w:tc>
          <w:tcPr>
            <w:tcW w:w="2796" w:type="dxa"/>
            <w:vAlign w:val="center"/>
          </w:tcPr>
          <w:p w:rsidR="00772DDE" w:rsidRDefault="00772DDE" w:rsidP="00CD602D">
            <w:r w:rsidRPr="00772DDE">
              <w:t>4</w:t>
            </w:r>
          </w:p>
          <w:p w:rsidR="00772DDE" w:rsidRDefault="00772DDE" w:rsidP="00CD602D">
            <w:r w:rsidRPr="00772DDE">
              <w:t>"</w:t>
            </w:r>
            <w:proofErr w:type="spellStart"/>
            <w:r w:rsidRPr="00772DDE">
              <w:t>Alar</w:t>
            </w:r>
            <w:proofErr w:type="spellEnd"/>
            <w:r w:rsidRPr="00772DDE">
              <w:t>" Andrzej Rogalski</w:t>
            </w:r>
          </w:p>
          <w:p w:rsidR="00772DDE" w:rsidRDefault="00772DDE" w:rsidP="00CD602D">
            <w:r w:rsidRPr="00772DDE">
              <w:t>Kraszewskiego</w:t>
            </w:r>
            <w:r>
              <w:t xml:space="preserve"> </w:t>
            </w:r>
            <w:r w:rsidRPr="00772DDE">
              <w:t>45</w:t>
            </w:r>
            <w:r>
              <w:t xml:space="preserve"> </w:t>
            </w:r>
          </w:p>
          <w:p w:rsidR="00772DDE" w:rsidRDefault="00772DDE" w:rsidP="00CD602D">
            <w:r w:rsidRPr="00772DDE">
              <w:t>15-024</w:t>
            </w:r>
            <w:r>
              <w:t xml:space="preserve"> </w:t>
            </w:r>
            <w:r w:rsidRPr="00772DDE">
              <w:t>Białystok</w:t>
            </w:r>
          </w:p>
        </w:tc>
        <w:tc>
          <w:tcPr>
            <w:tcW w:w="5488" w:type="dxa"/>
            <w:vAlign w:val="center"/>
          </w:tcPr>
          <w:p w:rsidR="00772DDE" w:rsidRDefault="00772DDE" w:rsidP="00CD602D">
            <w:r w:rsidRPr="00772DDE">
              <w:t>Art. 89. ust.1 pkt 2</w:t>
            </w:r>
          </w:p>
          <w:p w:rsidR="00772DDE" w:rsidRDefault="00F821AD" w:rsidP="00CD602D">
            <w:pPr>
              <w:jc w:val="both"/>
            </w:pPr>
            <w:r>
              <w:t>Z</w:t>
            </w:r>
            <w:r w:rsidRPr="00F821AD">
              <w:t xml:space="preserve">amawiający wymagał w punkcie 3.3 SIWZ od wykonawców udzielenia minimum 5 lat gwarancji na przedmiot zamówienia z wyjątkiem systemów i urządzeń na które gwarancji udzielił producent. Wykonawca w ofercie zaoferował 2 lata gwarancji na przedmiot zamówienia z wyjątkiem systemów i </w:t>
            </w:r>
            <w:r w:rsidRPr="00F821AD">
              <w:lastRenderedPageBreak/>
              <w:t xml:space="preserve">urządzeń na które gwarancji udzielił producent, w związku z tym </w:t>
            </w:r>
            <w:r w:rsidR="00D52D02">
              <w:t xml:space="preserve">Zamawiający odrzucił ofertę Wykonawcy ponieważ jej </w:t>
            </w:r>
            <w:r w:rsidRPr="00F821AD">
              <w:t xml:space="preserve">treść oferty nie odpowiada treści specyfikacji istotnych warunków zamówienia.  </w:t>
            </w:r>
          </w:p>
          <w:p w:rsidR="00D52D02" w:rsidRDefault="00D52D02" w:rsidP="00CD602D">
            <w:pPr>
              <w:jc w:val="both"/>
            </w:pPr>
            <w:r>
              <w:t>Ponadto wykonawca nie załączył do oferty oświadczenia o braku podstaw do wykluczenia, Zamawiający działając na podst. art. 26 ust. 3 nie wezwał wykonawcy do uzupełnienia wymaganego oświadczenia ponieważ oferta wykonawcy i tak podlega odrzuceniu.</w:t>
            </w:r>
          </w:p>
        </w:tc>
      </w:tr>
      <w:tr w:rsidR="00772DDE" w:rsidTr="00CD602D">
        <w:tc>
          <w:tcPr>
            <w:tcW w:w="941" w:type="dxa"/>
            <w:vAlign w:val="center"/>
          </w:tcPr>
          <w:p w:rsidR="00772DDE" w:rsidRDefault="00772DDE" w:rsidP="00CD602D">
            <w:r w:rsidRPr="00772DDE">
              <w:lastRenderedPageBreak/>
              <w:t>4</w:t>
            </w:r>
          </w:p>
        </w:tc>
        <w:tc>
          <w:tcPr>
            <w:tcW w:w="2796" w:type="dxa"/>
            <w:vAlign w:val="center"/>
          </w:tcPr>
          <w:p w:rsidR="00772DDE" w:rsidRDefault="00772DDE" w:rsidP="00CD602D">
            <w:r w:rsidRPr="00772DDE">
              <w:t>6</w:t>
            </w:r>
          </w:p>
          <w:p w:rsidR="00772DDE" w:rsidRDefault="00772DDE" w:rsidP="00CD602D">
            <w:r w:rsidRPr="00772DDE">
              <w:t>Zakład Instalacji Elektrycznych "</w:t>
            </w:r>
            <w:proofErr w:type="spellStart"/>
            <w:r w:rsidRPr="00772DDE">
              <w:t>Borton</w:t>
            </w:r>
            <w:proofErr w:type="spellEnd"/>
            <w:r w:rsidRPr="00772DDE">
              <w:t>" Zbigniew Borowik</w:t>
            </w:r>
          </w:p>
          <w:p w:rsidR="00772DDE" w:rsidRDefault="00772DDE" w:rsidP="00CD602D">
            <w:r w:rsidRPr="00772DDE">
              <w:t>Wancerzów Brzozowa</w:t>
            </w:r>
            <w:r>
              <w:t xml:space="preserve"> </w:t>
            </w:r>
            <w:r w:rsidRPr="00772DDE">
              <w:t>5</w:t>
            </w:r>
            <w:r>
              <w:t xml:space="preserve"> </w:t>
            </w:r>
          </w:p>
          <w:p w:rsidR="00772DDE" w:rsidRDefault="00772DDE" w:rsidP="00CD602D">
            <w:r w:rsidRPr="00772DDE">
              <w:t>42-244</w:t>
            </w:r>
            <w:r>
              <w:t xml:space="preserve"> </w:t>
            </w:r>
            <w:r w:rsidRPr="00772DDE">
              <w:t>Mstów</w:t>
            </w:r>
          </w:p>
        </w:tc>
        <w:tc>
          <w:tcPr>
            <w:tcW w:w="5488" w:type="dxa"/>
            <w:vAlign w:val="center"/>
          </w:tcPr>
          <w:p w:rsidR="00772DDE" w:rsidRDefault="00772DDE" w:rsidP="00CD602D">
            <w:r w:rsidRPr="00772DDE">
              <w:t>Art. 89. ust.1 pkt 6</w:t>
            </w:r>
          </w:p>
          <w:p w:rsidR="00772DDE" w:rsidRPr="00772DDE" w:rsidRDefault="00772DDE" w:rsidP="00CD602D">
            <w:pPr>
              <w:jc w:val="both"/>
            </w:pPr>
            <w:r w:rsidRPr="00772DDE">
              <w:t>Wykonawca w celu obliczenia ceny zastosował nieprawidłową stawkę podatku VAT. W przedmiotowym zamówieniu właściwą do obliczenia ceny brutto stawką podatku VAT jest stawka 8% (budynek zamieszkania zbiorowego), a nie jak zastosował Wykonawca 23%. Zgodnie z uchwałą Sądu Najwyższego z dnia 20 października 2011r. (sygn. akt III CZP 52/11) określenie w ofercie ceny brutto z uwzględnieniem nieprawidłowej stawki podatku od towaru i usług stanowi błąd w obliczeniu ceny.</w:t>
            </w:r>
          </w:p>
          <w:p w:rsidR="00772DDE" w:rsidRDefault="00772DDE" w:rsidP="00CD602D">
            <w:pPr>
              <w:jc w:val="both"/>
            </w:pPr>
            <w:r w:rsidRPr="00772DDE">
              <w:t>W związku z powyższym Zamawiający odrzucił ofertę Wykonawcy, gdyż ta zawiera błąd w obliczeniu ceny.</w:t>
            </w:r>
          </w:p>
        </w:tc>
      </w:tr>
      <w:tr w:rsidR="00772DDE" w:rsidTr="00CD602D">
        <w:tc>
          <w:tcPr>
            <w:tcW w:w="941" w:type="dxa"/>
            <w:vAlign w:val="center"/>
          </w:tcPr>
          <w:p w:rsidR="00772DDE" w:rsidRDefault="00772DDE" w:rsidP="00CD602D">
            <w:r w:rsidRPr="00772DDE">
              <w:t>5</w:t>
            </w:r>
          </w:p>
        </w:tc>
        <w:tc>
          <w:tcPr>
            <w:tcW w:w="2796" w:type="dxa"/>
            <w:vAlign w:val="center"/>
          </w:tcPr>
          <w:p w:rsidR="00772DDE" w:rsidRDefault="00772DDE" w:rsidP="00CD602D">
            <w:r w:rsidRPr="00772DDE">
              <w:t>7</w:t>
            </w:r>
          </w:p>
          <w:p w:rsidR="00772DDE" w:rsidRDefault="00772DDE" w:rsidP="00CD602D">
            <w:r w:rsidRPr="00772DDE">
              <w:t>BJO spółka cywilna Beata Wolna Jacek Olszowski</w:t>
            </w:r>
          </w:p>
          <w:p w:rsidR="00772DDE" w:rsidRDefault="00772DDE" w:rsidP="00CD602D">
            <w:r w:rsidRPr="00772DDE">
              <w:t>Al. Niepodległości</w:t>
            </w:r>
            <w:r>
              <w:t xml:space="preserve"> </w:t>
            </w:r>
            <w:r w:rsidRPr="00772DDE">
              <w:t>40/3</w:t>
            </w:r>
            <w:r>
              <w:t xml:space="preserve"> </w:t>
            </w:r>
          </w:p>
          <w:p w:rsidR="00772DDE" w:rsidRDefault="00772DDE" w:rsidP="00CD602D">
            <w:r w:rsidRPr="00772DDE">
              <w:t>42-216</w:t>
            </w:r>
            <w:r>
              <w:t xml:space="preserve"> </w:t>
            </w:r>
            <w:r w:rsidRPr="00772DDE">
              <w:t>Częstochowa</w:t>
            </w:r>
          </w:p>
        </w:tc>
        <w:tc>
          <w:tcPr>
            <w:tcW w:w="5488" w:type="dxa"/>
            <w:vAlign w:val="center"/>
          </w:tcPr>
          <w:p w:rsidR="00772DDE" w:rsidRDefault="00772DDE" w:rsidP="00CD602D">
            <w:r w:rsidRPr="00772DDE">
              <w:t>Art. 89. ust.1 pkt 6</w:t>
            </w:r>
          </w:p>
          <w:p w:rsidR="00772DDE" w:rsidRPr="00772DDE" w:rsidRDefault="00772DDE" w:rsidP="00CD602D">
            <w:pPr>
              <w:jc w:val="both"/>
            </w:pPr>
            <w:r w:rsidRPr="00772DDE">
              <w:t>Wykonawca w celu obliczenia ceny zastosował nieprawidłową stawkę podatku VAT. W przedmiotowym zamówieniu właściwą do obliczenia ceny brutto stawką podatku VAT jest stawka 8% (budynek zamieszkania zbiorowego), a nie jak zastosował Wykonawca 23%. Zgodnie z uchwałą Sądu Najwyższego z dnia 20 października 2011r. (sygn. akt III CZP 52/11) określenie w ofercie ceny brutto z uwzględnieniem nieprawidłowej stawki podatku od towaru i usług stanowi błąd w obliczeniu ceny.</w:t>
            </w:r>
          </w:p>
          <w:p w:rsidR="00772DDE" w:rsidRDefault="00772DDE" w:rsidP="00CD602D">
            <w:pPr>
              <w:jc w:val="both"/>
            </w:pPr>
            <w:r w:rsidRPr="00772DDE">
              <w:t>W związku z powyższym Zamawiający odrzucił ofertę Wykonawcy, gdyż ta zawiera błąd w obliczeniu ceny.</w:t>
            </w:r>
          </w:p>
        </w:tc>
      </w:tr>
      <w:tr w:rsidR="00772DDE" w:rsidTr="00CD602D">
        <w:tc>
          <w:tcPr>
            <w:tcW w:w="941" w:type="dxa"/>
            <w:vAlign w:val="center"/>
          </w:tcPr>
          <w:p w:rsidR="00772DDE" w:rsidRDefault="00772DDE" w:rsidP="00CD602D">
            <w:r w:rsidRPr="00772DDE">
              <w:t>6</w:t>
            </w:r>
          </w:p>
        </w:tc>
        <w:tc>
          <w:tcPr>
            <w:tcW w:w="2796" w:type="dxa"/>
            <w:vAlign w:val="center"/>
          </w:tcPr>
          <w:p w:rsidR="00772DDE" w:rsidRDefault="00772DDE" w:rsidP="00CD602D">
            <w:r w:rsidRPr="00772DDE">
              <w:t>8</w:t>
            </w:r>
          </w:p>
          <w:p w:rsidR="00772DDE" w:rsidRDefault="00772DDE" w:rsidP="00CD602D">
            <w:r w:rsidRPr="00772DDE">
              <w:t>Wolny s.c. Tomasz Wolny Jerzy Wolny</w:t>
            </w:r>
          </w:p>
          <w:p w:rsidR="00772DDE" w:rsidRDefault="00772DDE" w:rsidP="00CD602D">
            <w:r w:rsidRPr="00772DDE">
              <w:t>Borowiecko-Kolonia</w:t>
            </w:r>
            <w:r>
              <w:t xml:space="preserve"> </w:t>
            </w:r>
            <w:r w:rsidRPr="00772DDE">
              <w:t>25</w:t>
            </w:r>
            <w:r>
              <w:t xml:space="preserve"> </w:t>
            </w:r>
          </w:p>
          <w:p w:rsidR="00772DDE" w:rsidRDefault="00772DDE" w:rsidP="00CD602D">
            <w:r w:rsidRPr="00772DDE">
              <w:t>97-545</w:t>
            </w:r>
            <w:r>
              <w:t xml:space="preserve"> </w:t>
            </w:r>
            <w:r w:rsidRPr="00772DDE">
              <w:t>Gomunice</w:t>
            </w:r>
          </w:p>
        </w:tc>
        <w:tc>
          <w:tcPr>
            <w:tcW w:w="5488" w:type="dxa"/>
            <w:vAlign w:val="center"/>
          </w:tcPr>
          <w:p w:rsidR="00772DDE" w:rsidRDefault="00772DDE" w:rsidP="00CD602D">
            <w:r w:rsidRPr="00772DDE">
              <w:t>Art. 89. ust.1 pkt 6</w:t>
            </w:r>
          </w:p>
          <w:p w:rsidR="00772DDE" w:rsidRPr="00772DDE" w:rsidRDefault="00772DDE" w:rsidP="00CD602D">
            <w:pPr>
              <w:jc w:val="both"/>
            </w:pPr>
            <w:r w:rsidRPr="00772DDE">
              <w:t xml:space="preserve">Wykonawca w celu obliczenia ceny zastosował nieprawidłową stawkę podatku VAT. W przedmiotowym zamówieniu właściwą do obliczenia ceny brutto stawką podatku VAT jest stawka 8% (budynek zamieszkania zbiorowego), a nie jak zastosował Wykonawca 23%. Zgodnie z uchwałą Sądu Najwyższego z dnia 20 października 2011r. (sygn. akt III CZP 52/11) określenie w ofercie ceny brutto z uwzględnieniem nieprawidłowej stawki </w:t>
            </w:r>
            <w:r w:rsidRPr="00772DDE">
              <w:lastRenderedPageBreak/>
              <w:t>podatku od towaru i usług stanowi błąd w obliczeniu ceny.</w:t>
            </w:r>
          </w:p>
          <w:p w:rsidR="00772DDE" w:rsidRDefault="00772DDE" w:rsidP="00CD602D">
            <w:pPr>
              <w:jc w:val="both"/>
            </w:pPr>
            <w:r w:rsidRPr="00772DDE">
              <w:t>W związku z powyższym Zamawiający odrzucił ofertę Wykonawcy, gdyż ta zawiera błąd w obliczeniu ceny.</w:t>
            </w:r>
          </w:p>
        </w:tc>
      </w:tr>
      <w:tr w:rsidR="00772DDE" w:rsidTr="00CD602D">
        <w:tc>
          <w:tcPr>
            <w:tcW w:w="941" w:type="dxa"/>
            <w:vAlign w:val="center"/>
          </w:tcPr>
          <w:p w:rsidR="00772DDE" w:rsidRDefault="00772DDE" w:rsidP="00CD602D">
            <w:r w:rsidRPr="00772DDE">
              <w:lastRenderedPageBreak/>
              <w:t>7</w:t>
            </w:r>
          </w:p>
        </w:tc>
        <w:tc>
          <w:tcPr>
            <w:tcW w:w="2796" w:type="dxa"/>
            <w:vAlign w:val="center"/>
          </w:tcPr>
          <w:p w:rsidR="00772DDE" w:rsidRDefault="00772DDE" w:rsidP="00CD602D">
            <w:r w:rsidRPr="00772DDE">
              <w:t>9</w:t>
            </w:r>
          </w:p>
          <w:p w:rsidR="00772DDE" w:rsidRDefault="00772DDE" w:rsidP="00CD602D">
            <w:r w:rsidRPr="00772DDE">
              <w:t>Przedsiębiorstwo Produkcyjno- Usługowo - Handlowe "ASEKURACJA 2000" Sp. z o.o.</w:t>
            </w:r>
          </w:p>
          <w:p w:rsidR="00772DDE" w:rsidRDefault="00772DDE" w:rsidP="00CD602D">
            <w:r w:rsidRPr="00772DDE">
              <w:t>Armii Krajowej</w:t>
            </w:r>
            <w:r>
              <w:t xml:space="preserve"> </w:t>
            </w:r>
            <w:r w:rsidRPr="00772DDE">
              <w:t>66</w:t>
            </w:r>
            <w:r>
              <w:t xml:space="preserve"> </w:t>
            </w:r>
          </w:p>
          <w:p w:rsidR="00772DDE" w:rsidRDefault="00772DDE" w:rsidP="00CD602D">
            <w:r w:rsidRPr="00772DDE">
              <w:t>42-200</w:t>
            </w:r>
            <w:r>
              <w:t xml:space="preserve"> </w:t>
            </w:r>
            <w:r w:rsidRPr="00772DDE">
              <w:t>Częstochowa</w:t>
            </w:r>
          </w:p>
        </w:tc>
        <w:tc>
          <w:tcPr>
            <w:tcW w:w="5488" w:type="dxa"/>
            <w:vAlign w:val="center"/>
          </w:tcPr>
          <w:p w:rsidR="00D52D02" w:rsidRDefault="00D52D02" w:rsidP="00D52D02">
            <w:r>
              <w:t>Art. 89. ust.1 pkt 2</w:t>
            </w:r>
          </w:p>
          <w:p w:rsidR="00772DDE" w:rsidRDefault="00D52D02" w:rsidP="00D52D02">
            <w:pPr>
              <w:jc w:val="both"/>
            </w:pPr>
            <w:r>
              <w:t xml:space="preserve">Zamawiający wymagał w punkcie 3.3 SIWZ od wykonawców udzielenia minimum 5 lat gwarancji na przedmiot zamówienia z wyjątkiem systemów i urządzeń na które gwarancji udzielił producent, oraz minimum 5 lat rękojmi na roboty budowlane objęte zamówieniem. Wykonawca w ofercie zaoferował 3 lata gwarancji na przedmiot zamówienia z wyjątkiem systemów i urządzeń na które gwarancji udzielił producent, oraz 3 lata </w:t>
            </w:r>
            <w:r w:rsidRPr="00D52D02">
              <w:t>rękojmi na roboty budowlane objęte zamówieniem</w:t>
            </w:r>
            <w:r>
              <w:t xml:space="preserve">, w związku z tym Zamawiający odrzucił ofertę Wykonawcy ponieważ jej treść oferty nie odpowiada treści specyfikacji istotnych warunków zamówienia.  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72DDE">
        <w:t xml:space="preserve"> </w:t>
      </w:r>
      <w:r w:rsidR="00D52D02">
        <w:t>nie krótszym niż 5</w:t>
      </w:r>
      <w:r w:rsidR="00772DDE" w:rsidRPr="0012155B">
        <w:t xml:space="preserve"> dni od dnia przesłania niniejszego zawiadomienia o wyborze najkorzystniejszej oferty</w:t>
      </w:r>
      <w:r w:rsidR="00772DDE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D52D02" w:rsidP="00AD5B8D">
      <w:pPr>
        <w:spacing w:line="360" w:lineRule="auto"/>
        <w:jc w:val="both"/>
        <w:rPr>
          <w:bCs/>
        </w:rPr>
      </w:pPr>
      <w:r w:rsidRPr="00D52D02">
        <w:rPr>
          <w:bCs/>
        </w:rPr>
        <w:t xml:space="preserve">Umowa w przedmiotowej sprawie zostanie podpisana w siedzibie Zamawiającego w dniu </w:t>
      </w:r>
      <w:r w:rsidRPr="000942AC">
        <w:rPr>
          <w:b/>
          <w:bCs/>
        </w:rPr>
        <w:t>1</w:t>
      </w:r>
      <w:r w:rsidR="00B862ED" w:rsidRPr="000942AC">
        <w:rPr>
          <w:b/>
          <w:bCs/>
        </w:rPr>
        <w:t>9</w:t>
      </w:r>
      <w:r w:rsidRPr="000942AC">
        <w:rPr>
          <w:b/>
          <w:bCs/>
        </w:rPr>
        <w:t>.11.2014r</w:t>
      </w:r>
      <w:r w:rsidRPr="00D52D02">
        <w:rPr>
          <w:bCs/>
        </w:rPr>
        <w:t>. Prosimy o stawiennictwo osób upoważnionych z Państwa strony do podpisania umowy w miejscu i terminie wskazanym powyżej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B862ED" w:rsidRPr="0088038E" w:rsidRDefault="00B862ED" w:rsidP="00B862ED">
      <w:pPr>
        <w:spacing w:line="276" w:lineRule="auto"/>
        <w:jc w:val="right"/>
        <w:rPr>
          <w:b/>
          <w:sz w:val="22"/>
          <w:szCs w:val="22"/>
        </w:rPr>
      </w:pPr>
      <w:r w:rsidRPr="0088038E">
        <w:rPr>
          <w:b/>
          <w:sz w:val="22"/>
          <w:szCs w:val="22"/>
        </w:rPr>
        <w:t>Kanclerz</w:t>
      </w:r>
    </w:p>
    <w:p w:rsidR="00B862ED" w:rsidRPr="0088038E" w:rsidRDefault="00B862ED" w:rsidP="00B862ED">
      <w:pPr>
        <w:spacing w:line="276" w:lineRule="auto"/>
        <w:jc w:val="right"/>
        <w:rPr>
          <w:b/>
          <w:sz w:val="22"/>
          <w:szCs w:val="22"/>
        </w:rPr>
      </w:pPr>
      <w:r w:rsidRPr="0088038E">
        <w:rPr>
          <w:b/>
          <w:sz w:val="22"/>
          <w:szCs w:val="22"/>
        </w:rPr>
        <w:t>Politechniki Częstochowskiej</w:t>
      </w:r>
    </w:p>
    <w:p w:rsidR="00B862ED" w:rsidRPr="0088038E" w:rsidRDefault="00B862ED" w:rsidP="00B862ED">
      <w:pPr>
        <w:spacing w:line="276" w:lineRule="auto"/>
        <w:jc w:val="right"/>
        <w:rPr>
          <w:b/>
          <w:sz w:val="22"/>
          <w:szCs w:val="22"/>
        </w:rPr>
      </w:pPr>
      <w:r w:rsidRPr="0088038E">
        <w:rPr>
          <w:b/>
          <w:sz w:val="22"/>
          <w:szCs w:val="22"/>
        </w:rPr>
        <w:t>mgr inż. Katarzyna Pikuła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AD5B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3E2" w:rsidRDefault="00C113E2">
      <w:r>
        <w:separator/>
      </w:r>
    </w:p>
  </w:endnote>
  <w:endnote w:type="continuationSeparator" w:id="0">
    <w:p w:rsidR="00C113E2" w:rsidRDefault="00C11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DDE" w:rsidRDefault="00772D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DDE" w:rsidRDefault="00772D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3E2" w:rsidRDefault="00C113E2">
      <w:r>
        <w:separator/>
      </w:r>
    </w:p>
  </w:footnote>
  <w:footnote w:type="continuationSeparator" w:id="0">
    <w:p w:rsidR="00C113E2" w:rsidRDefault="00C11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DDE" w:rsidRDefault="00772D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DDE" w:rsidRDefault="00772D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DDE" w:rsidRDefault="00772D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53C"/>
    <w:rsid w:val="00034F15"/>
    <w:rsid w:val="000942AC"/>
    <w:rsid w:val="00095FA1"/>
    <w:rsid w:val="000B6515"/>
    <w:rsid w:val="000D1E6C"/>
    <w:rsid w:val="000D6259"/>
    <w:rsid w:val="001E5F4C"/>
    <w:rsid w:val="001F1559"/>
    <w:rsid w:val="001F67FA"/>
    <w:rsid w:val="00207A72"/>
    <w:rsid w:val="002371E6"/>
    <w:rsid w:val="00251690"/>
    <w:rsid w:val="002C50CF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67142"/>
    <w:rsid w:val="0068637A"/>
    <w:rsid w:val="006B7962"/>
    <w:rsid w:val="006F0507"/>
    <w:rsid w:val="00772DDE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862ED"/>
    <w:rsid w:val="00BA1245"/>
    <w:rsid w:val="00C113E2"/>
    <w:rsid w:val="00C9753C"/>
    <w:rsid w:val="00D05A79"/>
    <w:rsid w:val="00D26C67"/>
    <w:rsid w:val="00D5181E"/>
    <w:rsid w:val="00D52D02"/>
    <w:rsid w:val="00D85684"/>
    <w:rsid w:val="00E05A7A"/>
    <w:rsid w:val="00E4520D"/>
    <w:rsid w:val="00EB4311"/>
    <w:rsid w:val="00EF36C3"/>
    <w:rsid w:val="00F821A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1173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2014-11-12T12:12:00Z</cp:lastPrinted>
  <dcterms:created xsi:type="dcterms:W3CDTF">2014-11-13T11:48:00Z</dcterms:created>
  <dcterms:modified xsi:type="dcterms:W3CDTF">2014-11-13T11:48:00Z</dcterms:modified>
</cp:coreProperties>
</file>