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F0599" w:rsidRPr="007F059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F0599" w:rsidRPr="007F059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F0599" w:rsidP="009A21D7">
      <w:pPr>
        <w:pStyle w:val="Tekstpodstawowywcity"/>
        <w:spacing w:line="360" w:lineRule="auto"/>
        <w:ind w:firstLine="0"/>
      </w:pPr>
      <w:r w:rsidRPr="007F0599">
        <w:rPr>
          <w:b/>
        </w:rPr>
        <w:t>Zakup spektrometru emisyjnego z plazmą wzbudzaną mikrofalowo z wyposażaniem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F0599" w:rsidRPr="007F0599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F0599" w:rsidRPr="007F0599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F0599" w:rsidRPr="007F0599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F0599" w:rsidRPr="007F0599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E15" w:rsidRDefault="001E3E15">
      <w:r>
        <w:separator/>
      </w:r>
    </w:p>
  </w:endnote>
  <w:endnote w:type="continuationSeparator" w:id="0">
    <w:p w:rsidR="001E3E15" w:rsidRDefault="001E3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059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059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599" w:rsidRDefault="007F05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E15" w:rsidRDefault="001E3E15">
      <w:r>
        <w:separator/>
      </w:r>
    </w:p>
  </w:footnote>
  <w:footnote w:type="continuationSeparator" w:id="0">
    <w:p w:rsidR="001E3E15" w:rsidRDefault="001E3E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599" w:rsidRDefault="007F05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599" w:rsidRDefault="007F05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599" w:rsidRDefault="007F05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3E15"/>
    <w:rsid w:val="00002F64"/>
    <w:rsid w:val="000E6599"/>
    <w:rsid w:val="00111985"/>
    <w:rsid w:val="001614BA"/>
    <w:rsid w:val="001E3E15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7F059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2014-11-12T07:10:00Z</dcterms:created>
  <dcterms:modified xsi:type="dcterms:W3CDTF">2014-11-12T07:10:00Z</dcterms:modified>
</cp:coreProperties>
</file>