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2C0AFD">
      <w:pPr>
        <w:spacing w:line="360" w:lineRule="auto"/>
        <w:rPr>
          <w:b/>
          <w:bCs/>
          <w:color w:val="000000"/>
          <w:sz w:val="24"/>
        </w:rPr>
      </w:pPr>
      <w:r w:rsidRPr="002C0AFD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2C0AFD">
      <w:pPr>
        <w:spacing w:line="360" w:lineRule="auto"/>
        <w:rPr>
          <w:color w:val="000000"/>
          <w:sz w:val="24"/>
        </w:rPr>
      </w:pPr>
      <w:r w:rsidRPr="002C0AFD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2C0AFD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2C0AFD">
      <w:pPr>
        <w:spacing w:line="360" w:lineRule="auto"/>
        <w:rPr>
          <w:color w:val="000000"/>
          <w:sz w:val="24"/>
        </w:rPr>
      </w:pPr>
      <w:r w:rsidRPr="002C0AFD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2C0AFD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2C0AFD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2C0AFD" w:rsidRPr="002C0AFD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2C0AFD" w:rsidRPr="002C0AFD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2C0AFD" w:rsidRPr="002C0AFD">
        <w:rPr>
          <w:b/>
          <w:color w:val="000000"/>
          <w:sz w:val="24"/>
        </w:rPr>
        <w:t>Roboty związane z instalacją monitoringu budynku oraz z zagospodarowaniem terenu przy Domu Studenta nr 2  Bliźniak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2C0AFD" w:rsidTr="005B2C4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2C0AFD" w:rsidRDefault="002C0AFD" w:rsidP="005B2C4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2C0AFD">
              <w:rPr>
                <w:sz w:val="24"/>
              </w:rPr>
              <w:t>Roboty związane z instalacją monitoringu budynku oraz z zagospodarowaniem terenu przy Domu Studenta nr 2  Bliźniak</w:t>
            </w:r>
          </w:p>
          <w:p w:rsidR="002C0AFD" w:rsidRDefault="002C0AFD" w:rsidP="005B2C4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C0AFD">
              <w:rPr>
                <w:b/>
                <w:sz w:val="24"/>
              </w:rPr>
              <w:t xml:space="preserve">PPUH </w:t>
            </w:r>
            <w:proofErr w:type="spellStart"/>
            <w:r w:rsidRPr="002C0AFD">
              <w:rPr>
                <w:b/>
                <w:sz w:val="24"/>
              </w:rPr>
              <w:t>Asekutacja</w:t>
            </w:r>
            <w:proofErr w:type="spellEnd"/>
            <w:r w:rsidRPr="002C0AFD">
              <w:rPr>
                <w:b/>
                <w:sz w:val="24"/>
              </w:rPr>
              <w:t xml:space="preserve"> 2000 Sp. z o.o.</w:t>
            </w:r>
          </w:p>
          <w:p w:rsidR="002C0AFD" w:rsidRDefault="002C0AFD" w:rsidP="005B2C4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C0AFD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2C0AFD">
              <w:rPr>
                <w:b/>
                <w:sz w:val="24"/>
              </w:rPr>
              <w:t>Częstochowa</w:t>
            </w:r>
          </w:p>
          <w:p w:rsidR="002C0AFD" w:rsidRDefault="002C0AFD" w:rsidP="005B2C4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C0AFD">
              <w:rPr>
                <w:b/>
                <w:sz w:val="24"/>
              </w:rPr>
              <w:t>Armii Krajowej</w:t>
            </w:r>
            <w:r>
              <w:rPr>
                <w:b/>
                <w:sz w:val="24"/>
              </w:rPr>
              <w:t xml:space="preserve"> </w:t>
            </w:r>
            <w:r w:rsidRPr="002C0AFD">
              <w:rPr>
                <w:b/>
                <w:sz w:val="24"/>
              </w:rPr>
              <w:t>66</w:t>
            </w:r>
          </w:p>
          <w:p w:rsidR="002C0AFD" w:rsidRDefault="002C0AFD" w:rsidP="005B2C4F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2C0AFD">
              <w:rPr>
                <w:b/>
                <w:sz w:val="24"/>
              </w:rPr>
              <w:t>151 200.00 zł</w:t>
            </w:r>
          </w:p>
          <w:p w:rsidR="002C0AFD" w:rsidRPr="00253031" w:rsidRDefault="002C0AFD" w:rsidP="005B2C4F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2C0AFD" w:rsidRDefault="002C0AFD" w:rsidP="005B2C4F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2C0AFD">
              <w:rPr>
                <w:sz w:val="24"/>
              </w:rPr>
              <w:t>Wybrana oferta jest najkorzystniejszą. Oferta ta spełnia wymagania określone w SIWZ i nie podlega odrzuceniu. W wyniku przeprowadzonej oceny oferta przedmiotowego wykonawcy otrzymała najwyższą liczbę punktów - 100 pkt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2C0AF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0AFD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2C0AFD" w:rsidRPr="00C63DA0" w:rsidTr="005B2C4F">
        <w:tc>
          <w:tcPr>
            <w:tcW w:w="540" w:type="dxa"/>
            <w:shd w:val="clear" w:color="auto" w:fill="auto"/>
            <w:vAlign w:val="center"/>
          </w:tcPr>
          <w:p w:rsidR="002C0AFD" w:rsidRPr="00C63DA0" w:rsidRDefault="002C0AFD" w:rsidP="005B2C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0AF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2C0AFD" w:rsidRPr="00C63DA0" w:rsidRDefault="002C0AFD" w:rsidP="005B2C4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C0AF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PPUH </w:t>
            </w:r>
            <w:proofErr w:type="spellStart"/>
            <w:r w:rsidRPr="002C0AFD">
              <w:rPr>
                <w:rFonts w:ascii="Times New Roman" w:hAnsi="Times New Roman" w:cs="Times New Roman"/>
                <w:bCs/>
                <w:sz w:val="18"/>
                <w:szCs w:val="18"/>
              </w:rPr>
              <w:t>Asekutacja</w:t>
            </w:r>
            <w:proofErr w:type="spellEnd"/>
            <w:r w:rsidRPr="002C0AF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2000 Sp. z o.o.</w:t>
            </w:r>
          </w:p>
          <w:p w:rsidR="002C0AFD" w:rsidRPr="00C63DA0" w:rsidRDefault="002C0AFD" w:rsidP="005B2C4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C0AFD">
              <w:rPr>
                <w:rFonts w:ascii="Times New Roman" w:hAnsi="Times New Roman" w:cs="Times New Roman"/>
                <w:bCs/>
                <w:sz w:val="18"/>
                <w:szCs w:val="18"/>
              </w:rPr>
              <w:t>Armii Krajowej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C0AFD">
              <w:rPr>
                <w:rFonts w:ascii="Times New Roman" w:hAnsi="Times New Roman" w:cs="Times New Roman"/>
                <w:bCs/>
                <w:sz w:val="18"/>
                <w:szCs w:val="18"/>
              </w:rPr>
              <w:t>66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C0AFD" w:rsidRPr="00C63DA0" w:rsidRDefault="002C0AFD" w:rsidP="005B2C4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C0AFD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C0AFD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2C0AFD" w:rsidRPr="00C63DA0" w:rsidRDefault="002C0AFD" w:rsidP="005B2C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C0AFD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2C0AFD" w:rsidRPr="00C63DA0" w:rsidRDefault="002C0AFD" w:rsidP="005B2C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0AF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2C0AFD" w:rsidRPr="00C63DA0" w:rsidRDefault="002C0AFD" w:rsidP="005B2C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2C0AFD" w:rsidRPr="00C63DA0" w:rsidRDefault="002C0AFD" w:rsidP="005B2C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2C0AFD" w:rsidRPr="00C63DA0" w:rsidRDefault="002C0AFD" w:rsidP="005B2C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2C0AFD" w:rsidRPr="00C63DA0" w:rsidRDefault="002C0AFD" w:rsidP="005B2C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2C0AFD" w:rsidRPr="00C63DA0" w:rsidRDefault="002C0AFD" w:rsidP="005B2C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2C0AFD" w:rsidRPr="00C63DA0" w:rsidRDefault="002C0AFD" w:rsidP="005B2C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2C0AFD" w:rsidRPr="00C63DA0" w:rsidRDefault="002C0AFD" w:rsidP="005B2C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0AF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497515" w:rsidRPr="00C63DA0" w:rsidTr="005B2C4F">
        <w:tc>
          <w:tcPr>
            <w:tcW w:w="540" w:type="dxa"/>
            <w:shd w:val="clear" w:color="auto" w:fill="auto"/>
            <w:vAlign w:val="center"/>
          </w:tcPr>
          <w:p w:rsidR="00497515" w:rsidRPr="002C0AFD" w:rsidRDefault="00497515" w:rsidP="005B2C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:rsidR="00497515" w:rsidRPr="00497515" w:rsidRDefault="00497515" w:rsidP="0049751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7515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</w:p>
          <w:p w:rsidR="00497515" w:rsidRPr="00497515" w:rsidRDefault="00497515" w:rsidP="0049751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7515">
              <w:rPr>
                <w:rFonts w:ascii="Times New Roman" w:hAnsi="Times New Roman" w:cs="Times New Roman"/>
                <w:bCs/>
                <w:sz w:val="18"/>
                <w:szCs w:val="18"/>
              </w:rPr>
              <w:t>DATABIT Andrzej Machura</w:t>
            </w:r>
          </w:p>
          <w:p w:rsidR="00497515" w:rsidRPr="00497515" w:rsidRDefault="00497515" w:rsidP="0049751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751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Kwiatkowskiego 1 </w:t>
            </w:r>
          </w:p>
          <w:p w:rsidR="00497515" w:rsidRPr="002C0AFD" w:rsidRDefault="00497515" w:rsidP="0049751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7515">
              <w:rPr>
                <w:rFonts w:ascii="Times New Roman" w:hAnsi="Times New Roman" w:cs="Times New Roman"/>
                <w:bCs/>
                <w:sz w:val="18"/>
                <w:szCs w:val="18"/>
              </w:rPr>
              <w:t>42-300 Częstochowa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97515" w:rsidRPr="002C0AFD" w:rsidRDefault="00497515" w:rsidP="005B2C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97515" w:rsidRPr="00C63DA0" w:rsidRDefault="00497515" w:rsidP="005B2C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97515" w:rsidRPr="00C63DA0" w:rsidRDefault="00497515" w:rsidP="005B2C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497515" w:rsidRPr="00C63DA0" w:rsidRDefault="00497515" w:rsidP="005B2C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97515" w:rsidRPr="00C63DA0" w:rsidRDefault="00497515" w:rsidP="005B2C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497515" w:rsidRPr="00C63DA0" w:rsidRDefault="00497515" w:rsidP="005B2C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97515" w:rsidRPr="00C63DA0" w:rsidRDefault="00497515" w:rsidP="005B2C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497515" w:rsidRPr="002C0AFD" w:rsidRDefault="00497515" w:rsidP="005B2C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497515" w:rsidRPr="00C63DA0" w:rsidTr="005B2C4F">
        <w:tc>
          <w:tcPr>
            <w:tcW w:w="540" w:type="dxa"/>
            <w:shd w:val="clear" w:color="auto" w:fill="auto"/>
            <w:vAlign w:val="center"/>
          </w:tcPr>
          <w:p w:rsidR="00497515" w:rsidRPr="002C0AFD" w:rsidRDefault="00497515" w:rsidP="005B2C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:rsidR="00497515" w:rsidRPr="00497515" w:rsidRDefault="00497515" w:rsidP="00497515">
            <w:pPr>
              <w:rPr>
                <w:sz w:val="24"/>
                <w:szCs w:val="24"/>
              </w:rPr>
            </w:pPr>
            <w:r w:rsidRPr="00497515">
              <w:rPr>
                <w:sz w:val="24"/>
                <w:szCs w:val="24"/>
              </w:rPr>
              <w:t>3</w:t>
            </w:r>
          </w:p>
          <w:p w:rsidR="00497515" w:rsidRPr="00497515" w:rsidRDefault="00497515" w:rsidP="00497515">
            <w:pPr>
              <w:rPr>
                <w:sz w:val="24"/>
                <w:szCs w:val="24"/>
              </w:rPr>
            </w:pPr>
            <w:r w:rsidRPr="00497515">
              <w:rPr>
                <w:sz w:val="24"/>
                <w:szCs w:val="24"/>
              </w:rPr>
              <w:t>BJO spółka cywilna Beata Wolna Jacek Olszowski</w:t>
            </w:r>
          </w:p>
          <w:p w:rsidR="00497515" w:rsidRPr="00497515" w:rsidRDefault="00497515" w:rsidP="00497515">
            <w:pPr>
              <w:rPr>
                <w:sz w:val="24"/>
                <w:szCs w:val="24"/>
              </w:rPr>
            </w:pPr>
            <w:r w:rsidRPr="00497515">
              <w:rPr>
                <w:sz w:val="24"/>
                <w:szCs w:val="24"/>
              </w:rPr>
              <w:t xml:space="preserve">Al. Niepodległości 40/3 </w:t>
            </w:r>
          </w:p>
          <w:p w:rsidR="00497515" w:rsidRPr="002C0AFD" w:rsidRDefault="00497515" w:rsidP="0049751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7515">
              <w:rPr>
                <w:rFonts w:ascii="Times New Roman" w:hAnsi="Times New Roman" w:cs="Times New Roman"/>
                <w:sz w:val="24"/>
                <w:szCs w:val="24"/>
              </w:rPr>
              <w:t>42-216 Częstochowa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97515" w:rsidRPr="002C0AFD" w:rsidRDefault="00497515" w:rsidP="005B2C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97515" w:rsidRPr="00C63DA0" w:rsidRDefault="00497515" w:rsidP="005B2C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97515" w:rsidRPr="00C63DA0" w:rsidRDefault="00497515" w:rsidP="005B2C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497515" w:rsidRPr="00C63DA0" w:rsidRDefault="00497515" w:rsidP="005B2C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97515" w:rsidRPr="00C63DA0" w:rsidRDefault="00497515" w:rsidP="005B2C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497515" w:rsidRPr="00C63DA0" w:rsidRDefault="00497515" w:rsidP="005B2C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97515" w:rsidRPr="00C63DA0" w:rsidRDefault="00497515" w:rsidP="005B2C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497515" w:rsidRPr="002C0AFD" w:rsidRDefault="00497515" w:rsidP="005B2C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2C0AFD" w:rsidP="00497515">
      <w:pPr>
        <w:pStyle w:val="Nagwek"/>
        <w:tabs>
          <w:tab w:val="clear" w:pos="4536"/>
        </w:tabs>
        <w:jc w:val="both"/>
        <w:rPr>
          <w:color w:val="000000"/>
          <w:sz w:val="24"/>
        </w:rPr>
      </w:pPr>
      <w:r w:rsidRPr="002C0AFD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2C0AFD">
        <w:rPr>
          <w:sz w:val="24"/>
        </w:rPr>
        <w:t>2014-11-05</w:t>
      </w:r>
      <w:bookmarkStart w:id="0" w:name="_GoBack"/>
      <w:bookmarkEnd w:id="0"/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540D" w:rsidRDefault="00FE540D">
      <w:r>
        <w:separator/>
      </w:r>
    </w:p>
  </w:endnote>
  <w:endnote w:type="continuationSeparator" w:id="0">
    <w:p w:rsidR="00FE540D" w:rsidRDefault="00FE5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AFD" w:rsidRDefault="002C0AF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97515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97515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AFD" w:rsidRDefault="002C0AF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540D" w:rsidRDefault="00FE540D">
      <w:r>
        <w:separator/>
      </w:r>
    </w:p>
  </w:footnote>
  <w:footnote w:type="continuationSeparator" w:id="0">
    <w:p w:rsidR="00FE540D" w:rsidRDefault="00FE54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AFD" w:rsidRDefault="002C0AF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AFD" w:rsidRDefault="002C0AF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AFD" w:rsidRDefault="002C0A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540D"/>
    <w:rsid w:val="00140696"/>
    <w:rsid w:val="00253031"/>
    <w:rsid w:val="002C0AFD"/>
    <w:rsid w:val="00377700"/>
    <w:rsid w:val="00497515"/>
    <w:rsid w:val="005C147E"/>
    <w:rsid w:val="007118AF"/>
    <w:rsid w:val="007124E4"/>
    <w:rsid w:val="00745012"/>
    <w:rsid w:val="0087722C"/>
    <w:rsid w:val="00987E41"/>
    <w:rsid w:val="00C63DA0"/>
    <w:rsid w:val="00C85A89"/>
    <w:rsid w:val="00D5444F"/>
    <w:rsid w:val="00F26135"/>
    <w:rsid w:val="00FE5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2014-11-05T12:12:00Z</dcterms:created>
  <dcterms:modified xsi:type="dcterms:W3CDTF">2014-11-05T12:12:00Z</dcterms:modified>
</cp:coreProperties>
</file>