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A66C6">
      <w:pPr>
        <w:spacing w:line="360" w:lineRule="auto"/>
        <w:rPr>
          <w:b/>
          <w:bCs/>
          <w:color w:val="000000"/>
          <w:sz w:val="24"/>
        </w:rPr>
      </w:pPr>
      <w:r w:rsidRPr="00DA66C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A66C6">
      <w:pPr>
        <w:spacing w:line="360" w:lineRule="auto"/>
        <w:rPr>
          <w:color w:val="000000"/>
          <w:sz w:val="24"/>
        </w:rPr>
      </w:pPr>
      <w:r w:rsidRPr="00DA66C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A66C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A66C6">
      <w:pPr>
        <w:spacing w:line="360" w:lineRule="auto"/>
        <w:rPr>
          <w:color w:val="000000"/>
          <w:sz w:val="24"/>
        </w:rPr>
      </w:pPr>
      <w:r w:rsidRPr="00DA66C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A66C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A66C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A66C6" w:rsidRPr="00DA66C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A66C6" w:rsidRPr="00DA66C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A66C6" w:rsidRPr="00DA66C6">
        <w:rPr>
          <w:b/>
          <w:color w:val="000000"/>
          <w:sz w:val="24"/>
        </w:rPr>
        <w:t>Remont pomieszczeń ogólnodostępnych - Stacja Szałas w Domu Studenta nr 7 Herkules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A66C6" w:rsidTr="009663F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A66C6" w:rsidRDefault="00DA66C6" w:rsidP="00966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DA66C6">
              <w:rPr>
                <w:sz w:val="24"/>
              </w:rPr>
              <w:t>Remont pomieszczeń ogólnodostępnych - Stacja Szałas w Domu Studenta nr 7 Herkules</w:t>
            </w:r>
          </w:p>
          <w:p w:rsidR="00DA66C6" w:rsidRDefault="00DA66C6" w:rsidP="00966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A66C6">
              <w:rPr>
                <w:b/>
                <w:sz w:val="24"/>
              </w:rPr>
              <w:t>Przedsiębiorstwo Produkcyjno-Handlowo-Usługowe "MAL-PLAST" S.C.</w:t>
            </w:r>
          </w:p>
          <w:p w:rsidR="00DA66C6" w:rsidRDefault="00DA66C6" w:rsidP="00966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A66C6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DA66C6">
              <w:rPr>
                <w:b/>
                <w:sz w:val="24"/>
              </w:rPr>
              <w:t>Częstochowa</w:t>
            </w:r>
          </w:p>
          <w:p w:rsidR="00DA66C6" w:rsidRDefault="00DA66C6" w:rsidP="009663F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A66C6">
              <w:rPr>
                <w:b/>
                <w:sz w:val="24"/>
              </w:rPr>
              <w:t>Legnicka</w:t>
            </w:r>
            <w:r>
              <w:rPr>
                <w:b/>
                <w:sz w:val="24"/>
              </w:rPr>
              <w:t xml:space="preserve"> </w:t>
            </w:r>
            <w:r w:rsidRPr="00DA66C6">
              <w:rPr>
                <w:b/>
                <w:sz w:val="24"/>
              </w:rPr>
              <w:t>61</w:t>
            </w:r>
          </w:p>
          <w:p w:rsidR="00DA66C6" w:rsidRDefault="00DA66C6" w:rsidP="009663F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A66C6">
              <w:rPr>
                <w:b/>
                <w:sz w:val="24"/>
              </w:rPr>
              <w:t>87 480.00 zł</w:t>
            </w:r>
          </w:p>
          <w:p w:rsidR="00DA66C6" w:rsidRPr="00253031" w:rsidRDefault="00DA66C6" w:rsidP="009663F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A66C6" w:rsidRDefault="00DA66C6" w:rsidP="009663F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A66C6">
              <w:rPr>
                <w:sz w:val="24"/>
              </w:rPr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A66C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A66C6" w:rsidRPr="00C63DA0" w:rsidTr="009663F3">
        <w:tc>
          <w:tcPr>
            <w:tcW w:w="540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Produkcyjno-Handlowo-Usługowe "MAL-PLAST" S.C.</w:t>
            </w:r>
          </w:p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Legnicka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A66C6" w:rsidRPr="00C63DA0" w:rsidTr="009663F3">
        <w:tc>
          <w:tcPr>
            <w:tcW w:w="540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Infopol Rafał Szczerba</w:t>
            </w:r>
          </w:p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Fabryczna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41-909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Bytom</w:t>
            </w:r>
          </w:p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A66C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sz w:val="18"/>
                <w:szCs w:val="18"/>
              </w:rPr>
              <w:t xml:space="preserve">  63,39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A66C6" w:rsidRPr="00C63DA0" w:rsidRDefault="00DA66C6" w:rsidP="009663F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66C6">
              <w:rPr>
                <w:rFonts w:ascii="Times New Roman" w:hAnsi="Times New Roman" w:cs="Times New Roman"/>
                <w:sz w:val="18"/>
                <w:szCs w:val="18"/>
              </w:rPr>
              <w:t xml:space="preserve">  63,39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A66C6">
      <w:pPr>
        <w:pStyle w:val="Nagwek"/>
        <w:tabs>
          <w:tab w:val="clear" w:pos="4536"/>
        </w:tabs>
        <w:jc w:val="both"/>
        <w:rPr>
          <w:sz w:val="24"/>
        </w:rPr>
      </w:pPr>
      <w:r w:rsidRPr="00DA66C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A66C6">
        <w:rPr>
          <w:sz w:val="24"/>
        </w:rPr>
        <w:t>2014-11-05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982" w:rsidRDefault="00401982">
      <w:r>
        <w:separator/>
      </w:r>
    </w:p>
  </w:endnote>
  <w:endnote w:type="continuationSeparator" w:id="0">
    <w:p w:rsidR="00401982" w:rsidRDefault="0040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6C6" w:rsidRDefault="00DA66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A66C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A66C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6C6" w:rsidRDefault="00DA66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982" w:rsidRDefault="00401982">
      <w:r>
        <w:separator/>
      </w:r>
    </w:p>
  </w:footnote>
  <w:footnote w:type="continuationSeparator" w:id="0">
    <w:p w:rsidR="00401982" w:rsidRDefault="004019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6C6" w:rsidRDefault="00DA66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6C6" w:rsidRDefault="00DA66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6C6" w:rsidRDefault="00DA6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982"/>
    <w:rsid w:val="00140696"/>
    <w:rsid w:val="00253031"/>
    <w:rsid w:val="00377700"/>
    <w:rsid w:val="00401982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DA66C6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2014-11-05T11:58:00Z</dcterms:created>
  <dcterms:modified xsi:type="dcterms:W3CDTF">2014-11-05T11:58:00Z</dcterms:modified>
</cp:coreProperties>
</file>