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27F54">
      <w:pPr>
        <w:spacing w:before="360"/>
        <w:rPr>
          <w:b/>
          <w:bCs/>
        </w:rPr>
      </w:pPr>
      <w:r w:rsidRPr="00927F54">
        <w:rPr>
          <w:b/>
          <w:bCs/>
        </w:rPr>
        <w:t>Politechnika Częstochowska</w:t>
      </w:r>
    </w:p>
    <w:p w:rsidR="0033076C" w:rsidRDefault="00927F54">
      <w:pPr>
        <w:rPr>
          <w:b/>
          <w:bCs/>
        </w:rPr>
      </w:pPr>
      <w:r w:rsidRPr="00927F54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927F54">
        <w:rPr>
          <w:b/>
          <w:bCs/>
        </w:rPr>
        <w:t>69</w:t>
      </w:r>
    </w:p>
    <w:p w:rsidR="00754ACE" w:rsidRDefault="00927F54" w:rsidP="00754ACE">
      <w:pPr>
        <w:rPr>
          <w:b/>
          <w:bCs/>
        </w:rPr>
      </w:pPr>
      <w:r w:rsidRPr="00927F54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927F54">
        <w:rPr>
          <w:b/>
          <w:bCs/>
        </w:rPr>
        <w:t>Częstochowa</w:t>
      </w:r>
    </w:p>
    <w:p w:rsidR="00754ACE" w:rsidRDefault="0033076C" w:rsidP="00754ACE">
      <w:pPr>
        <w:rPr>
          <w:b/>
          <w:bCs/>
        </w:rPr>
      </w:pPr>
      <w:r>
        <w:rPr>
          <w:b/>
          <w:bCs/>
        </w:rPr>
        <w:t>Pismo:</w:t>
      </w:r>
      <w:r w:rsidR="00BF5AF5">
        <w:rPr>
          <w:b/>
          <w:bCs/>
        </w:rPr>
        <w:t>843/14</w:t>
      </w:r>
      <w:bookmarkStart w:id="0" w:name="_GoBack"/>
      <w:bookmarkEnd w:id="0"/>
    </w:p>
    <w:p w:rsidR="0033076C" w:rsidRDefault="00927F54" w:rsidP="00754ACE">
      <w:r w:rsidRPr="00927F54">
        <w:rPr>
          <w:b/>
          <w:bCs/>
        </w:rPr>
        <w:t>ZP/D-56/A/14</w:t>
      </w:r>
      <w:r w:rsidR="008C424B">
        <w:rPr>
          <w:b/>
          <w:bCs/>
        </w:rPr>
        <w:t xml:space="preserve">  </w:t>
      </w:r>
      <w:r w:rsidR="0033076C">
        <w:tab/>
        <w:t xml:space="preserve"> </w:t>
      </w:r>
      <w:r w:rsidR="00754ACE">
        <w:t xml:space="preserve">                                                                </w:t>
      </w:r>
      <w:r w:rsidRPr="00927F54">
        <w:t>Częstochowa</w:t>
      </w:r>
      <w:r w:rsidR="0033076C">
        <w:t xml:space="preserve"> dnia: </w:t>
      </w:r>
      <w:r w:rsidRPr="00927F54">
        <w:t>2014-11-04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927F54" w:rsidRPr="00927F54">
        <w:t>(</w:t>
      </w:r>
      <w:proofErr w:type="spellStart"/>
      <w:r w:rsidR="00927F54" w:rsidRPr="00927F54">
        <w:t>t.j</w:t>
      </w:r>
      <w:proofErr w:type="spellEnd"/>
      <w:r w:rsidR="00927F54" w:rsidRPr="00927F54">
        <w:t xml:space="preserve">. Dz. U. z 2013 r. poz. 907, z </w:t>
      </w:r>
      <w:proofErr w:type="spellStart"/>
      <w:r w:rsidR="00927F54" w:rsidRPr="00927F54">
        <w:t>późn</w:t>
      </w:r>
      <w:proofErr w:type="spellEnd"/>
      <w:r w:rsidR="00927F54" w:rsidRPr="00927F54">
        <w:t>. zm.)</w:t>
      </w:r>
      <w:r>
        <w:t xml:space="preserve"> </w:t>
      </w:r>
      <w:r>
        <w:rPr>
          <w:bCs/>
        </w:rPr>
        <w:t xml:space="preserve">w trybie </w:t>
      </w:r>
      <w:r w:rsidR="00927F54" w:rsidRPr="00927F5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27F54">
      <w:pPr>
        <w:spacing w:before="120" w:after="120"/>
        <w:jc w:val="center"/>
        <w:rPr>
          <w:b/>
        </w:rPr>
      </w:pPr>
      <w:r w:rsidRPr="00927F54">
        <w:rPr>
          <w:b/>
        </w:rPr>
        <w:t xml:space="preserve">Dostawa urządzeń laboratoryjnych i oprogramowania dla projektu pt.: Technologia uprawy </w:t>
      </w:r>
      <w:proofErr w:type="spellStart"/>
      <w:r w:rsidRPr="00927F54">
        <w:rPr>
          <w:b/>
        </w:rPr>
        <w:t>mikroglonów</w:t>
      </w:r>
      <w:proofErr w:type="spellEnd"/>
      <w:r w:rsidRPr="00927F54">
        <w:rPr>
          <w:b/>
        </w:rPr>
        <w:t xml:space="preserve"> w bioreaktorach zamkniętych z  recyklingiem CO2 i innych odpadów z </w:t>
      </w:r>
      <w:proofErr w:type="spellStart"/>
      <w:r w:rsidRPr="00927F54">
        <w:rPr>
          <w:b/>
        </w:rPr>
        <w:t>biogazowni</w:t>
      </w:r>
      <w:proofErr w:type="spellEnd"/>
      <w:r w:rsidRPr="00927F54">
        <w:rPr>
          <w:b/>
        </w:rPr>
        <w:t>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27F54" w:rsidTr="00F63CB9">
        <w:trPr>
          <w:cantSplit/>
        </w:trPr>
        <w:tc>
          <w:tcPr>
            <w:tcW w:w="9210" w:type="dxa"/>
          </w:tcPr>
          <w:p w:rsidR="00764837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927F54">
              <w:rPr>
                <w:b/>
              </w:rPr>
              <w:t>Profilab</w:t>
            </w:r>
            <w:proofErr w:type="spellEnd"/>
            <w:r w:rsidRPr="00927F54">
              <w:rPr>
                <w:b/>
              </w:rPr>
              <w:t xml:space="preserve"> spółka cywilna 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 xml:space="preserve">Włodzimierz Stachura, Jerzy </w:t>
            </w:r>
            <w:proofErr w:type="spellStart"/>
            <w:r w:rsidRPr="00927F54">
              <w:rPr>
                <w:b/>
              </w:rPr>
              <w:t>Holli</w:t>
            </w:r>
            <w:proofErr w:type="spellEnd"/>
            <w:r w:rsidRPr="00927F54">
              <w:rPr>
                <w:b/>
              </w:rPr>
              <w:t>, Anna Wiącek - Żychlińska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>Emaliowa</w:t>
            </w:r>
            <w:r>
              <w:rPr>
                <w:b/>
              </w:rPr>
              <w:t xml:space="preserve"> </w:t>
            </w:r>
            <w:r w:rsidRPr="00927F54">
              <w:rPr>
                <w:b/>
              </w:rPr>
              <w:t>28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>02-295</w:t>
            </w:r>
            <w:r>
              <w:rPr>
                <w:b/>
              </w:rPr>
              <w:t xml:space="preserve"> </w:t>
            </w:r>
            <w:r w:rsidRPr="00927F54">
              <w:rPr>
                <w:b/>
              </w:rPr>
              <w:t>Warszawa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754ACE">
              <w:t xml:space="preserve"> Zadanie nr 3. </w:t>
            </w:r>
            <w:r w:rsidRPr="00927F54">
              <w:t xml:space="preserve">Dostawa czterech komór </w:t>
            </w:r>
            <w:proofErr w:type="spellStart"/>
            <w:r w:rsidRPr="00927F54">
              <w:t>Thoma</w:t>
            </w:r>
            <w:proofErr w:type="spellEnd"/>
            <w:r>
              <w:t xml:space="preserve"> za cenę </w:t>
            </w:r>
            <w:r w:rsidRPr="00927F54">
              <w:rPr>
                <w:b/>
              </w:rPr>
              <w:t>432.00 zł</w:t>
            </w:r>
          </w:p>
          <w:p w:rsidR="00927F54" w:rsidRDefault="00927F54" w:rsidP="00F63CB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27F54" w:rsidRDefault="00927F54" w:rsidP="00754ACE">
            <w:pPr>
              <w:spacing w:line="360" w:lineRule="auto"/>
              <w:jc w:val="both"/>
            </w:pPr>
            <w:r w:rsidRPr="00927F54"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927F54" w:rsidTr="00F63CB9">
        <w:trPr>
          <w:cantSplit/>
        </w:trPr>
        <w:tc>
          <w:tcPr>
            <w:tcW w:w="9210" w:type="dxa"/>
          </w:tcPr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lastRenderedPageBreak/>
              <w:t xml:space="preserve">ANCHEM </w:t>
            </w:r>
            <w:proofErr w:type="spellStart"/>
            <w:r w:rsidRPr="00927F54">
              <w:rPr>
                <w:b/>
              </w:rPr>
              <w:t>sp.j</w:t>
            </w:r>
            <w:proofErr w:type="spellEnd"/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>M</w:t>
            </w:r>
            <w:r w:rsidR="00754ACE">
              <w:rPr>
                <w:b/>
              </w:rPr>
              <w:t>i</w:t>
            </w:r>
            <w:r w:rsidRPr="00927F54">
              <w:rPr>
                <w:b/>
              </w:rPr>
              <w:t>ędzyborska</w:t>
            </w:r>
            <w:r>
              <w:rPr>
                <w:b/>
              </w:rPr>
              <w:t xml:space="preserve"> </w:t>
            </w:r>
            <w:r w:rsidRPr="00927F54">
              <w:rPr>
                <w:b/>
              </w:rPr>
              <w:t>23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>04-041</w:t>
            </w:r>
            <w:r>
              <w:rPr>
                <w:b/>
              </w:rPr>
              <w:t xml:space="preserve"> </w:t>
            </w:r>
            <w:r w:rsidRPr="00927F54">
              <w:rPr>
                <w:b/>
              </w:rPr>
              <w:t>Warszawa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754ACE">
              <w:t xml:space="preserve"> Zadanie nr 4. </w:t>
            </w:r>
            <w:r w:rsidRPr="00927F54">
              <w:t>Dostawa czterech szklanych  kuwet ze szkła optycznego z przykrywką teflonową do spektrofotometru</w:t>
            </w:r>
            <w:r>
              <w:t xml:space="preserve"> za cenę </w:t>
            </w:r>
            <w:r w:rsidRPr="00927F54">
              <w:rPr>
                <w:b/>
              </w:rPr>
              <w:t>885.60 zł</w:t>
            </w:r>
          </w:p>
          <w:p w:rsidR="00927F54" w:rsidRDefault="00927F54" w:rsidP="00F63CB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</w:pPr>
            <w:r w:rsidRPr="00927F54"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927F54" w:rsidTr="00F63CB9">
        <w:trPr>
          <w:cantSplit/>
        </w:trPr>
        <w:tc>
          <w:tcPr>
            <w:tcW w:w="9210" w:type="dxa"/>
          </w:tcPr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 xml:space="preserve">BTC Korporacja Paweł </w:t>
            </w:r>
            <w:proofErr w:type="spellStart"/>
            <w:r w:rsidRPr="00927F54">
              <w:rPr>
                <w:b/>
              </w:rPr>
              <w:t>Zbysiński</w:t>
            </w:r>
            <w:proofErr w:type="spellEnd"/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>Lwowska</w:t>
            </w:r>
            <w:r>
              <w:rPr>
                <w:b/>
              </w:rPr>
              <w:t xml:space="preserve"> </w:t>
            </w:r>
            <w:r w:rsidRPr="00927F54">
              <w:rPr>
                <w:b/>
              </w:rPr>
              <w:t>5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>05-120</w:t>
            </w:r>
            <w:r>
              <w:rPr>
                <w:b/>
              </w:rPr>
              <w:t xml:space="preserve"> </w:t>
            </w:r>
            <w:r w:rsidRPr="00927F54">
              <w:rPr>
                <w:b/>
              </w:rPr>
              <w:t>Legionowo</w:t>
            </w:r>
          </w:p>
          <w:p w:rsidR="00754ACE" w:rsidRDefault="00927F54" w:rsidP="00F63CB9">
            <w:pPr>
              <w:spacing w:line="360" w:lineRule="auto"/>
              <w:ind w:firstLine="284"/>
              <w:jc w:val="both"/>
            </w:pPr>
            <w:r>
              <w:t>na:</w:t>
            </w:r>
            <w:r w:rsidR="00754ACE">
              <w:t xml:space="preserve"> Zadanie nr 6. </w:t>
            </w:r>
            <w:r w:rsidRPr="00927F54">
              <w:t>Dostawa 7 sztuk zestawów ewaluacyjnych z mikrokontrolerem ARM</w:t>
            </w:r>
            <w:r>
              <w:t xml:space="preserve"> 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927F54">
              <w:rPr>
                <w:b/>
              </w:rPr>
              <w:t>1 808.10 zł</w:t>
            </w:r>
          </w:p>
          <w:p w:rsidR="00927F54" w:rsidRDefault="00927F54" w:rsidP="00F63CB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</w:pPr>
            <w:r w:rsidRPr="00927F54"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927F54" w:rsidTr="00F63CB9">
        <w:trPr>
          <w:cantSplit/>
        </w:trPr>
        <w:tc>
          <w:tcPr>
            <w:tcW w:w="9210" w:type="dxa"/>
          </w:tcPr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927F54">
              <w:rPr>
                <w:b/>
              </w:rPr>
              <w:t>Cheminst</w:t>
            </w:r>
            <w:proofErr w:type="spellEnd"/>
            <w:r w:rsidRPr="00927F54">
              <w:rPr>
                <w:b/>
              </w:rPr>
              <w:t xml:space="preserve"> Polska Aleksander </w:t>
            </w:r>
            <w:proofErr w:type="spellStart"/>
            <w:r w:rsidRPr="00927F54">
              <w:rPr>
                <w:b/>
              </w:rPr>
              <w:t>Prychidny</w:t>
            </w:r>
            <w:proofErr w:type="spellEnd"/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>Trzebnicka</w:t>
            </w:r>
            <w:r>
              <w:rPr>
                <w:b/>
              </w:rPr>
              <w:t xml:space="preserve"> </w:t>
            </w:r>
            <w:r w:rsidRPr="00927F54">
              <w:rPr>
                <w:b/>
              </w:rPr>
              <w:t>7A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927F54">
              <w:rPr>
                <w:b/>
              </w:rPr>
              <w:t>55-095</w:t>
            </w:r>
            <w:r>
              <w:rPr>
                <w:b/>
              </w:rPr>
              <w:t xml:space="preserve"> </w:t>
            </w:r>
            <w:r w:rsidRPr="00927F54">
              <w:rPr>
                <w:b/>
              </w:rPr>
              <w:t>Szczodre, Mirków</w:t>
            </w:r>
          </w:p>
          <w:p w:rsidR="001B0CE3" w:rsidRDefault="00927F54" w:rsidP="00F63CB9">
            <w:pPr>
              <w:spacing w:line="360" w:lineRule="auto"/>
              <w:ind w:firstLine="284"/>
              <w:jc w:val="both"/>
            </w:pPr>
            <w:r>
              <w:t>na:</w:t>
            </w:r>
            <w:r w:rsidR="001B0CE3">
              <w:t xml:space="preserve"> Zadanie nr 5. </w:t>
            </w:r>
            <w:r w:rsidRPr="00927F54">
              <w:t>Dostawa oprogramowania do obsłu</w:t>
            </w:r>
            <w:r w:rsidR="001B0CE3">
              <w:t>gi posiadanego spektrofotometru</w:t>
            </w:r>
            <w:r>
              <w:t xml:space="preserve"> 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927F54">
              <w:rPr>
                <w:b/>
              </w:rPr>
              <w:t>3 997.50 zł</w:t>
            </w:r>
          </w:p>
          <w:p w:rsidR="00927F54" w:rsidRDefault="00927F54" w:rsidP="00F63CB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27F54" w:rsidRDefault="00927F54" w:rsidP="00F63CB9">
            <w:pPr>
              <w:spacing w:line="360" w:lineRule="auto"/>
              <w:ind w:firstLine="284"/>
              <w:jc w:val="both"/>
            </w:pPr>
            <w:r w:rsidRPr="00927F54"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D42BB0" w:rsidRDefault="00D42BB0" w:rsidP="00D42BB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 :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2651"/>
        <w:gridCol w:w="2848"/>
        <w:gridCol w:w="1748"/>
      </w:tblGrid>
      <w:tr w:rsidR="00D42BB0" w:rsidTr="00D42BB0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42BB0" w:rsidRDefault="00D42BB0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42BB0" w:rsidRDefault="00D42BB0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42BB0" w:rsidRDefault="00D42BB0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42BB0" w:rsidRDefault="00D42BB0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D42BB0" w:rsidTr="00D42BB0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3 - Dostawa czterech komór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Thoma</w:t>
            </w:r>
            <w:proofErr w:type="spellEnd"/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</w:rPr>
              <w:t>Profilab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spółka cywilna Włodzimierz Stachura, Jerzy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Holli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>, Anna Wiącek - Żychlińska</w:t>
            </w:r>
          </w:p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Emaliowa 28</w:t>
            </w:r>
          </w:p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02-295 Warszawa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42BB0" w:rsidTr="00D42BB0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4 - Dostawa czterech szklanych  kuwet ze szkła optycznego z przykrywką teflonową do spektrofotometru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ANCHEM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sp.j</w:t>
            </w:r>
            <w:proofErr w:type="spellEnd"/>
          </w:p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Międzyborska 23</w:t>
            </w:r>
          </w:p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04-041 Warszawa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42BB0" w:rsidTr="00D42BB0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5 - Dostawa oprogramowania do obsługi posiadanego spektrofotometru.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</w:rPr>
              <w:t>Cheminst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Polska Aleksander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Prychidny</w:t>
            </w:r>
            <w:proofErr w:type="spellEnd"/>
          </w:p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Trzebnicka 7A</w:t>
            </w:r>
          </w:p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55-095 Szczodre, Mirków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42BB0" w:rsidTr="00D42BB0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6 - Dostawa 7 sztuk zestawów ewaluacyjnych z mikrokontrolerem ARM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SYRIANA Joanna Fischer</w:t>
            </w:r>
          </w:p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Kazimierza Porębskiego 28/17</w:t>
            </w:r>
          </w:p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80-180 Gdańsk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- 72.41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72,41</w:t>
            </w:r>
          </w:p>
        </w:tc>
      </w:tr>
      <w:tr w:rsidR="00D42BB0" w:rsidTr="00D42BB0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6 - Dostawa 7 sztuk zestawów ewaluacyjnych z mikrokontrolerem ARM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BTC Korporacja Paweł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Zbysiński</w:t>
            </w:r>
            <w:proofErr w:type="spellEnd"/>
          </w:p>
          <w:p w:rsidR="00D42BB0" w:rsidRDefault="00D42BB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Lwowska 5</w:t>
            </w:r>
          </w:p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05-120 Legionowo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Default="00D42B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927F54" w:rsidTr="00F63CB9">
        <w:tc>
          <w:tcPr>
            <w:tcW w:w="941" w:type="dxa"/>
            <w:vAlign w:val="center"/>
          </w:tcPr>
          <w:p w:rsidR="00927F54" w:rsidRDefault="00927F54" w:rsidP="00F63CB9">
            <w:r w:rsidRPr="00927F54">
              <w:t>1</w:t>
            </w:r>
          </w:p>
        </w:tc>
        <w:tc>
          <w:tcPr>
            <w:tcW w:w="2796" w:type="dxa"/>
            <w:vAlign w:val="center"/>
          </w:tcPr>
          <w:p w:rsidR="00927F54" w:rsidRDefault="00927F54" w:rsidP="00F63CB9">
            <w:r w:rsidRPr="00927F54">
              <w:t>4</w:t>
            </w:r>
          </w:p>
          <w:p w:rsidR="00927F54" w:rsidRDefault="00927F54" w:rsidP="00F63CB9">
            <w:r w:rsidRPr="00927F54">
              <w:t>Elektronika Samochodowa Piotr Danel</w:t>
            </w:r>
          </w:p>
          <w:p w:rsidR="00927F54" w:rsidRDefault="00927F54" w:rsidP="00F63CB9">
            <w:r w:rsidRPr="00927F54">
              <w:t>Przedszkolna</w:t>
            </w:r>
            <w:r>
              <w:t xml:space="preserve"> </w:t>
            </w:r>
            <w:r w:rsidRPr="00927F54">
              <w:t>24</w:t>
            </w:r>
            <w:r>
              <w:t xml:space="preserve"> </w:t>
            </w:r>
          </w:p>
          <w:p w:rsidR="00927F54" w:rsidRDefault="00927F54" w:rsidP="00F63CB9">
            <w:r w:rsidRPr="00927F54">
              <w:t>43-518</w:t>
            </w:r>
            <w:r>
              <w:t xml:space="preserve"> </w:t>
            </w:r>
            <w:r w:rsidRPr="00927F54">
              <w:t>Ligota</w:t>
            </w:r>
          </w:p>
        </w:tc>
        <w:tc>
          <w:tcPr>
            <w:tcW w:w="5488" w:type="dxa"/>
            <w:vAlign w:val="center"/>
          </w:tcPr>
          <w:p w:rsidR="00927F54" w:rsidRDefault="00927F54" w:rsidP="00F63CB9">
            <w:r w:rsidRPr="00927F54">
              <w:t>Art. 89. ust.1 pkt 5</w:t>
            </w:r>
          </w:p>
          <w:p w:rsidR="00927F54" w:rsidRDefault="00927F54" w:rsidP="00F63CB9">
            <w:pPr>
              <w:jc w:val="both"/>
            </w:pPr>
            <w:r w:rsidRPr="00927F54">
              <w:t>Oferta została odrzucona ponieważ wykonawca został wykluczony</w:t>
            </w:r>
            <w:r w:rsidR="00764837">
              <w:t>.</w:t>
            </w:r>
          </w:p>
          <w:p w:rsidR="00764837" w:rsidRDefault="00764837" w:rsidP="00764837">
            <w:pPr>
              <w:jc w:val="both"/>
            </w:pPr>
            <w:r>
              <w:t xml:space="preserve">Ponad to w specyfikacji technicznej złożonej przez Wykonawcę nie potwierdzono spełnia następujących wymogów urządzenia: </w:t>
            </w:r>
          </w:p>
          <w:p w:rsidR="00764837" w:rsidRDefault="00764837" w:rsidP="00764837">
            <w:pPr>
              <w:jc w:val="both"/>
            </w:pPr>
            <w:r>
              <w:t>1.</w:t>
            </w:r>
            <w:r>
              <w:tab/>
              <w:t>Wymiary co najwyżej: 16x12x2,5 cm (długość*szerokość*wysokość)</w:t>
            </w:r>
          </w:p>
          <w:p w:rsidR="00764837" w:rsidRDefault="00764837" w:rsidP="00764837">
            <w:pPr>
              <w:jc w:val="both"/>
            </w:pPr>
            <w:r>
              <w:t>2.</w:t>
            </w:r>
            <w:r>
              <w:tab/>
              <w:t>W wyposażeniu standardowym zasilacz sieciowy do zestawu oraz kabel Ethernet i kabel USB</w:t>
            </w:r>
          </w:p>
          <w:p w:rsidR="00764837" w:rsidRDefault="00764837" w:rsidP="00764837">
            <w:pPr>
              <w:jc w:val="both"/>
            </w:pPr>
            <w:r>
              <w:t>3.</w:t>
            </w:r>
            <w:r>
              <w:tab/>
              <w:t>Zasilanie: 5V DC, max 1A, wejście dla zewnętrznego zasilania</w:t>
            </w:r>
          </w:p>
          <w:p w:rsidR="00764837" w:rsidRDefault="00764837" w:rsidP="00764837">
            <w:pPr>
              <w:jc w:val="both"/>
            </w:pPr>
            <w:r>
              <w:t>4.</w:t>
            </w:r>
            <w:r>
              <w:tab/>
              <w:t>Ethernet wyprowadzony na złącze RJ45</w:t>
            </w:r>
          </w:p>
          <w:p w:rsidR="00764837" w:rsidRDefault="00764837" w:rsidP="00764837">
            <w:pPr>
              <w:jc w:val="both"/>
            </w:pPr>
            <w:r>
              <w:t>5.</w:t>
            </w:r>
            <w:r>
              <w:tab/>
              <w:t>Wyświetlacz z podświetleniem</w:t>
            </w:r>
          </w:p>
        </w:tc>
      </w:tr>
      <w:tr w:rsidR="00927F54" w:rsidTr="00F63CB9">
        <w:tc>
          <w:tcPr>
            <w:tcW w:w="941" w:type="dxa"/>
            <w:vAlign w:val="center"/>
          </w:tcPr>
          <w:p w:rsidR="00927F54" w:rsidRDefault="00927F54" w:rsidP="00F63CB9">
            <w:r w:rsidRPr="00927F54">
              <w:t>2</w:t>
            </w:r>
          </w:p>
        </w:tc>
        <w:tc>
          <w:tcPr>
            <w:tcW w:w="2796" w:type="dxa"/>
            <w:vAlign w:val="center"/>
          </w:tcPr>
          <w:p w:rsidR="00927F54" w:rsidRDefault="00927F54" w:rsidP="00F63CB9">
            <w:r w:rsidRPr="00927F54">
              <w:t>3</w:t>
            </w:r>
          </w:p>
          <w:p w:rsidR="00927F54" w:rsidRDefault="00927F54" w:rsidP="00F63CB9">
            <w:r w:rsidRPr="00927F54">
              <w:t>SYRIANA Joanna Fischer</w:t>
            </w:r>
          </w:p>
          <w:p w:rsidR="00927F54" w:rsidRDefault="00927F54" w:rsidP="00F63CB9">
            <w:r w:rsidRPr="00927F54">
              <w:t>Kazimierza Porębskiego</w:t>
            </w:r>
            <w:r>
              <w:t xml:space="preserve"> </w:t>
            </w:r>
            <w:r w:rsidRPr="00927F54">
              <w:t>28</w:t>
            </w:r>
            <w:r>
              <w:t xml:space="preserve"> </w:t>
            </w:r>
            <w:r w:rsidRPr="00927F54">
              <w:t>/17</w:t>
            </w:r>
          </w:p>
          <w:p w:rsidR="00927F54" w:rsidRDefault="00927F54" w:rsidP="00F63CB9">
            <w:r w:rsidRPr="00927F54">
              <w:t>80-180</w:t>
            </w:r>
            <w:r>
              <w:t xml:space="preserve"> </w:t>
            </w:r>
            <w:r w:rsidRPr="00927F54">
              <w:t>Gdańsk</w:t>
            </w:r>
          </w:p>
        </w:tc>
        <w:tc>
          <w:tcPr>
            <w:tcW w:w="5488" w:type="dxa"/>
            <w:vAlign w:val="center"/>
          </w:tcPr>
          <w:p w:rsidR="00927F54" w:rsidRDefault="00927F54" w:rsidP="00F63CB9">
            <w:r w:rsidRPr="00927F54">
              <w:t>Oferta odrzucona w zadaniu 2</w:t>
            </w:r>
            <w:r w:rsidR="00764837">
              <w:t xml:space="preserve"> na podstawie a</w:t>
            </w:r>
            <w:r w:rsidR="00764837" w:rsidRPr="00764837">
              <w:t>rt. 89. ust.1 pkt 2</w:t>
            </w:r>
            <w:r w:rsidR="00764837">
              <w:t xml:space="preserve"> </w:t>
            </w:r>
            <w:r w:rsidR="00754ACE">
              <w:t>ustawy PZP,</w:t>
            </w:r>
            <w:r w:rsidR="00764837">
              <w:t xml:space="preserve"> gdyż jej treść nie odpowiada treści specyfikacji istotnych warunków zamówienia.</w:t>
            </w:r>
          </w:p>
          <w:p w:rsidR="00927F54" w:rsidRPr="00927F54" w:rsidRDefault="00927F54" w:rsidP="00F63CB9">
            <w:pPr>
              <w:jc w:val="both"/>
            </w:pPr>
            <w:r w:rsidRPr="00927F54">
              <w:t xml:space="preserve">Zaoferowane przez Wykonawcę urządzenie nie spełnia następujących wymogów: </w:t>
            </w:r>
          </w:p>
          <w:p w:rsidR="00927F54" w:rsidRPr="00927F54" w:rsidRDefault="00927F54" w:rsidP="00F63CB9">
            <w:pPr>
              <w:jc w:val="both"/>
            </w:pPr>
            <w:r w:rsidRPr="00927F54">
              <w:t xml:space="preserve">1. wyposażenia </w:t>
            </w:r>
            <w:proofErr w:type="spellStart"/>
            <w:r w:rsidRPr="00927F54">
              <w:t>fitofotometru</w:t>
            </w:r>
            <w:proofErr w:type="spellEnd"/>
            <w:r w:rsidRPr="00927F54">
              <w:t xml:space="preserve"> w pamięć wewnętrzną do zapisywania wyników, </w:t>
            </w:r>
          </w:p>
          <w:p w:rsidR="00927F54" w:rsidRPr="00927F54" w:rsidRDefault="00927F54" w:rsidP="00F63CB9">
            <w:pPr>
              <w:jc w:val="both"/>
            </w:pPr>
            <w:r w:rsidRPr="00927F54">
              <w:t>2. oprogramowania do komputera PC pozwalającego na ciągłe zapisywanie danych;</w:t>
            </w:r>
          </w:p>
          <w:p w:rsidR="00927F54" w:rsidRDefault="00927F54" w:rsidP="00F63CB9">
            <w:pPr>
              <w:jc w:val="both"/>
            </w:pPr>
            <w:r w:rsidRPr="00927F54">
              <w:t>3. połączenia z komputerem przez port USB lub RS przez dedykowany kabel;.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927F54" w:rsidTr="00F63CB9">
        <w:tc>
          <w:tcPr>
            <w:tcW w:w="941" w:type="dxa"/>
            <w:vAlign w:val="center"/>
          </w:tcPr>
          <w:p w:rsidR="00927F54" w:rsidRDefault="00927F54" w:rsidP="00F63CB9">
            <w:r w:rsidRPr="00927F54">
              <w:t>1</w:t>
            </w:r>
          </w:p>
        </w:tc>
        <w:tc>
          <w:tcPr>
            <w:tcW w:w="2796" w:type="dxa"/>
            <w:vAlign w:val="center"/>
          </w:tcPr>
          <w:p w:rsidR="00927F54" w:rsidRDefault="00927F54" w:rsidP="00F63CB9">
            <w:pPr>
              <w:jc w:val="both"/>
            </w:pPr>
            <w:r w:rsidRPr="00927F54">
              <w:t>Elektronika Samochodowa Piotr Danel</w:t>
            </w:r>
          </w:p>
          <w:p w:rsidR="00927F54" w:rsidRDefault="00927F54" w:rsidP="00F63CB9">
            <w:pPr>
              <w:jc w:val="both"/>
              <w:rPr>
                <w:sz w:val="20"/>
                <w:szCs w:val="20"/>
              </w:rPr>
            </w:pPr>
            <w:r w:rsidRPr="00927F54">
              <w:t>Przedszkolna</w:t>
            </w:r>
            <w:r>
              <w:t xml:space="preserve"> </w:t>
            </w:r>
            <w:r w:rsidRPr="00927F54">
              <w:t>24</w:t>
            </w:r>
            <w:r>
              <w:t xml:space="preserve">  </w:t>
            </w:r>
          </w:p>
          <w:p w:rsidR="00927F54" w:rsidRDefault="00927F54" w:rsidP="00F63CB9">
            <w:pPr>
              <w:jc w:val="both"/>
            </w:pPr>
            <w:r w:rsidRPr="00927F54">
              <w:t>43-518</w:t>
            </w:r>
            <w:r>
              <w:t xml:space="preserve"> </w:t>
            </w:r>
            <w:r w:rsidRPr="00927F54">
              <w:t>Ligota</w:t>
            </w:r>
          </w:p>
        </w:tc>
        <w:tc>
          <w:tcPr>
            <w:tcW w:w="5488" w:type="dxa"/>
            <w:vAlign w:val="center"/>
          </w:tcPr>
          <w:p w:rsidR="00927F54" w:rsidRPr="00754ACE" w:rsidRDefault="002129EB" w:rsidP="00F63CB9">
            <w:pPr>
              <w:jc w:val="both"/>
            </w:pPr>
            <w:r w:rsidRPr="00754ACE">
              <w:t>Wykluczono Wykonawcę na podst. a</w:t>
            </w:r>
            <w:r w:rsidR="00927F54" w:rsidRPr="00754ACE">
              <w:t>rt. 24 ust. 2 pkt 4</w:t>
            </w:r>
            <w:r w:rsidRPr="00754ACE">
              <w:t xml:space="preserve"> gdyż nie wykazał spełniania warunków udziału w postępowaniu.</w:t>
            </w:r>
          </w:p>
          <w:p w:rsidR="00754ACE" w:rsidRDefault="002129EB" w:rsidP="00F63CB9">
            <w:pPr>
              <w:jc w:val="both"/>
            </w:pPr>
            <w:r>
              <w:t>Zamawiający pismem RK</w:t>
            </w:r>
            <w:r w:rsidR="00754ACE">
              <w:t>-</w:t>
            </w:r>
            <w:r>
              <w:t xml:space="preserve">826/14 z dnia 28/10/2014 wezwał wykonawcę do uzupełnienia dokumentów których nie załączył do oferty tj. między innymi </w:t>
            </w:r>
            <w:r w:rsidRPr="002129EB">
              <w:t>Oświadcz</w:t>
            </w:r>
            <w:r>
              <w:t>enia</w:t>
            </w:r>
            <w:r w:rsidRPr="002129EB">
              <w:t xml:space="preserve"> o braku podstaw do wykluczenia</w:t>
            </w:r>
            <w:r>
              <w:t xml:space="preserve"> na podst. art. 24 ust. 1 ustawy</w:t>
            </w:r>
            <w:r w:rsidR="007F133C">
              <w:t xml:space="preserve"> PZP</w:t>
            </w:r>
            <w:r>
              <w:t xml:space="preserve">, oraz </w:t>
            </w:r>
            <w:r w:rsidRPr="002129EB">
              <w:t>Aktualn</w:t>
            </w:r>
            <w:r>
              <w:t>ego</w:t>
            </w:r>
            <w:r w:rsidRPr="002129EB">
              <w:t xml:space="preserve"> odpis</w:t>
            </w:r>
            <w:r>
              <w:t>u</w:t>
            </w:r>
            <w:r w:rsidRPr="002129EB">
              <w:t xml:space="preserve"> z centralnej ewidencji i informacji o działalności gospodarczej</w:t>
            </w:r>
            <w:r>
              <w:t xml:space="preserve">, z których to dokumentów winno wynikać potwierdzenie spełniania warunków udziału w postępowaniu nie później niż na dzień składania ofert. </w:t>
            </w:r>
          </w:p>
          <w:p w:rsidR="002129EB" w:rsidRDefault="002129EB" w:rsidP="00F63CB9">
            <w:pPr>
              <w:jc w:val="both"/>
            </w:pPr>
            <w:r>
              <w:t xml:space="preserve">W odpowiedzi wykonawca uzupełnił oświadczenie o braku podstaw do wykluczenia na podst. art. </w:t>
            </w:r>
            <w:r w:rsidRPr="002129EB">
              <w:t>24 ust. 1 ustawy</w:t>
            </w:r>
            <w:r>
              <w:t xml:space="preserve"> z którego to nie wynika by wykonawca na dzień składania ofert</w:t>
            </w:r>
            <w:r w:rsidR="007F133C">
              <w:t xml:space="preserve"> nie podlegał wykluczeniu na podstawie okoliczności o których mowa w </w:t>
            </w:r>
            <w:r w:rsidR="007F133C" w:rsidRPr="007F133C">
              <w:t>art. 24 ust. 1 ustawy</w:t>
            </w:r>
            <w:r w:rsidR="007F133C">
              <w:t xml:space="preserve"> PZP</w:t>
            </w:r>
            <w:r w:rsidR="00754ACE">
              <w:t>.</w:t>
            </w:r>
            <w:r w:rsidR="007F133C">
              <w:t xml:space="preserve"> </w:t>
            </w:r>
            <w:r w:rsidR="00754ACE">
              <w:t xml:space="preserve">Z </w:t>
            </w:r>
            <w:r w:rsidR="007F133C">
              <w:t>uzupełnio</w:t>
            </w:r>
            <w:r w:rsidR="00754ACE">
              <w:t>nego a</w:t>
            </w:r>
            <w:r w:rsidR="007F133C" w:rsidRPr="007F133C">
              <w:t>ktualnego odpisu z centralnej ewidencji i informacji o działalności gospodarczej</w:t>
            </w:r>
            <w:r w:rsidR="00754ACE">
              <w:t xml:space="preserve"> również nie wynika by wykonawca nie podlegał wykluczeniu na postawie okoliczności o których mowa w art. 24 ust. 1 pkt 2 ustawy PZP na dzień składania ofert tj. 09/10/2014r. gdyż w/w dokument wygenerowany został 30/10/2014r. </w:t>
            </w:r>
          </w:p>
          <w:p w:rsidR="00927F54" w:rsidRDefault="00927F54" w:rsidP="00F63CB9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D42BB0" w:rsidRPr="00D42BB0" w:rsidRDefault="00D42BB0" w:rsidP="00D42BB0">
      <w:pPr>
        <w:spacing w:line="360" w:lineRule="auto"/>
        <w:jc w:val="both"/>
        <w:rPr>
          <w:b/>
          <w:u w:val="single"/>
        </w:rPr>
      </w:pPr>
      <w:r w:rsidRPr="00D42BB0">
        <w:rPr>
          <w:b/>
          <w:u w:val="single"/>
        </w:rPr>
        <w:t>Unieważnił zadania :</w:t>
      </w:r>
    </w:p>
    <w:p w:rsidR="00D42BB0" w:rsidRPr="00D42BB0" w:rsidRDefault="00D42BB0" w:rsidP="00D42BB0">
      <w:pPr>
        <w:spacing w:line="360" w:lineRule="auto"/>
        <w:jc w:val="both"/>
        <w:rPr>
          <w:b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D42BB0" w:rsidRPr="00D42BB0" w:rsidTr="00D42BB0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Pr="00D42BB0" w:rsidRDefault="00D42BB0" w:rsidP="00D42BB0">
            <w:pPr>
              <w:spacing w:line="360" w:lineRule="auto"/>
              <w:jc w:val="both"/>
            </w:pPr>
            <w:r w:rsidRPr="00D42BB0">
              <w:t>Zadanie nr: 1</w:t>
            </w:r>
          </w:p>
          <w:p w:rsidR="00D42BB0" w:rsidRPr="00D42BB0" w:rsidRDefault="00D42BB0" w:rsidP="00D42BB0">
            <w:pPr>
              <w:spacing w:line="360" w:lineRule="auto"/>
              <w:jc w:val="both"/>
            </w:pPr>
            <w:r w:rsidRPr="00D42BB0">
              <w:t xml:space="preserve">Uzasadnienie: </w:t>
            </w:r>
            <w:r>
              <w:t>na podst. art. 93 ust. 1 pkt 1 gdyż nie złożono na nie żadnej oferty</w:t>
            </w:r>
          </w:p>
        </w:tc>
      </w:tr>
      <w:tr w:rsidR="00D42BB0" w:rsidRPr="00D42BB0" w:rsidTr="00D42BB0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BB0" w:rsidRPr="00D42BB0" w:rsidRDefault="00D42BB0" w:rsidP="00D42BB0">
            <w:pPr>
              <w:spacing w:line="360" w:lineRule="auto"/>
              <w:jc w:val="both"/>
            </w:pPr>
            <w:r w:rsidRPr="00D42BB0">
              <w:t>Zadanie nr: 2</w:t>
            </w:r>
          </w:p>
          <w:p w:rsidR="00D42BB0" w:rsidRPr="00D42BB0" w:rsidRDefault="00D42BB0" w:rsidP="00D42BB0">
            <w:pPr>
              <w:spacing w:line="360" w:lineRule="auto"/>
              <w:jc w:val="both"/>
            </w:pPr>
            <w:r w:rsidRPr="00D42BB0">
              <w:t xml:space="preserve">Uzasadnienie: </w:t>
            </w:r>
            <w:r>
              <w:t>na podst. art. 93 ust. 1 pkt 1 gdyż nie złożono na nie żadnej oferty niepodlegającej odrzuceniu.</w:t>
            </w:r>
          </w:p>
        </w:tc>
      </w:tr>
    </w:tbl>
    <w:p w:rsidR="00D42BB0" w:rsidRDefault="00D42BB0" w:rsidP="00AD5B8D">
      <w:pPr>
        <w:spacing w:line="360" w:lineRule="auto"/>
        <w:jc w:val="both"/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27F54">
        <w:t xml:space="preserve"> </w:t>
      </w:r>
      <w:r w:rsidR="001B0CE3">
        <w:t>nie krótszym niż 5</w:t>
      </w:r>
      <w:r w:rsidR="00927F54" w:rsidRPr="0012155B">
        <w:t xml:space="preserve"> dni od dnia przesłania niniejszego zawiadomienia o wyborze najkorzystniejszej oferty</w:t>
      </w:r>
      <w:r w:rsidR="00927F54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1B0CE3" w:rsidRDefault="001B0CE3" w:rsidP="00AD5B8D">
      <w:pPr>
        <w:spacing w:line="360" w:lineRule="auto"/>
        <w:jc w:val="both"/>
        <w:rPr>
          <w:bCs/>
        </w:rPr>
      </w:pPr>
      <w:r w:rsidRPr="001B0CE3">
        <w:rPr>
          <w:b/>
          <w:bCs/>
        </w:rPr>
        <w:t>Umowa w przedmiotowej sprawie zostanie podpisana w siedzibie Zamawiającego (Politechnika Częstochowska ul. Dąbrowskiego 69 42-200 Częstochowa) w dniu 2014-11-13  Prosimy o stawiennictwo osób upoważnionych z Państwa strony do podpisania umowy w miejscu i terminie wskazanym powyżej</w:t>
      </w:r>
      <w:r w:rsidRPr="001B0CE3">
        <w:rPr>
          <w:bCs/>
        </w:rPr>
        <w:t>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B0CE3" w:rsidRDefault="001B0CE3" w:rsidP="001B0CE3">
      <w:pPr>
        <w:spacing w:line="360" w:lineRule="auto"/>
        <w:jc w:val="both"/>
        <w:rPr>
          <w:bCs/>
        </w:rPr>
      </w:pPr>
    </w:p>
    <w:p w:rsidR="001B0CE3" w:rsidRPr="001B0CE3" w:rsidRDefault="001B0CE3" w:rsidP="001B0CE3">
      <w:pPr>
        <w:spacing w:line="360" w:lineRule="auto"/>
        <w:jc w:val="both"/>
        <w:rPr>
          <w:b/>
          <w:bCs/>
        </w:rPr>
      </w:pPr>
      <w:r w:rsidRPr="001B0CE3">
        <w:rPr>
          <w:b/>
          <w:bCs/>
        </w:rPr>
        <w:t>PROREKTOR ds. NAUKI</w:t>
      </w:r>
    </w:p>
    <w:p w:rsidR="001B0CE3" w:rsidRPr="001B0CE3" w:rsidRDefault="001B0CE3" w:rsidP="001B0CE3">
      <w:pPr>
        <w:spacing w:line="360" w:lineRule="auto"/>
        <w:jc w:val="both"/>
        <w:rPr>
          <w:b/>
          <w:bCs/>
          <w:vertAlign w:val="superscript"/>
        </w:rPr>
      </w:pPr>
      <w:r w:rsidRPr="001B0CE3">
        <w:rPr>
          <w:b/>
          <w:bCs/>
        </w:rPr>
        <w:t>prof. dr hab. inż. Zygmunt Nitkiewicz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AD5B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A7B" w:rsidRDefault="00CC0A7B">
      <w:r>
        <w:separator/>
      </w:r>
    </w:p>
  </w:endnote>
  <w:endnote w:type="continuationSeparator" w:id="0">
    <w:p w:rsidR="00CC0A7B" w:rsidRDefault="00CC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F54" w:rsidRDefault="00927F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F54" w:rsidRDefault="00927F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A7B" w:rsidRDefault="00CC0A7B">
      <w:r>
        <w:separator/>
      </w:r>
    </w:p>
  </w:footnote>
  <w:footnote w:type="continuationSeparator" w:id="0">
    <w:p w:rsidR="00CC0A7B" w:rsidRDefault="00CC0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F54" w:rsidRDefault="00927F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F54" w:rsidRDefault="000361C4">
    <w:pPr>
      <w:pStyle w:val="Nagwek"/>
    </w:pPr>
    <w:r>
      <w:rPr>
        <w:noProof/>
        <w:sz w:val="20"/>
        <w:szCs w:val="20"/>
      </w:rPr>
      <w:drawing>
        <wp:inline distT="0" distB="0" distL="0" distR="0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F54" w:rsidRDefault="00927F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B60"/>
    <w:rsid w:val="00034F15"/>
    <w:rsid w:val="000361C4"/>
    <w:rsid w:val="00095FA1"/>
    <w:rsid w:val="000B6515"/>
    <w:rsid w:val="000D1E6C"/>
    <w:rsid w:val="000D6259"/>
    <w:rsid w:val="001B0CE3"/>
    <w:rsid w:val="001F1559"/>
    <w:rsid w:val="001F67FA"/>
    <w:rsid w:val="002129EB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1513B"/>
    <w:rsid w:val="00754ACE"/>
    <w:rsid w:val="00764837"/>
    <w:rsid w:val="007E5104"/>
    <w:rsid w:val="007E7D8F"/>
    <w:rsid w:val="007F133C"/>
    <w:rsid w:val="00802201"/>
    <w:rsid w:val="008113FF"/>
    <w:rsid w:val="008569BA"/>
    <w:rsid w:val="008C0372"/>
    <w:rsid w:val="008C424B"/>
    <w:rsid w:val="00917FEB"/>
    <w:rsid w:val="00927F54"/>
    <w:rsid w:val="00953D9A"/>
    <w:rsid w:val="00AD5B8D"/>
    <w:rsid w:val="00AE6513"/>
    <w:rsid w:val="00B37924"/>
    <w:rsid w:val="00BA1245"/>
    <w:rsid w:val="00BF5AF5"/>
    <w:rsid w:val="00CC0A7B"/>
    <w:rsid w:val="00D05A79"/>
    <w:rsid w:val="00D26C67"/>
    <w:rsid w:val="00D42BB0"/>
    <w:rsid w:val="00D5181E"/>
    <w:rsid w:val="00E05A7A"/>
    <w:rsid w:val="00E4520D"/>
    <w:rsid w:val="00E97C03"/>
    <w:rsid w:val="00EB4311"/>
    <w:rsid w:val="00EF36C3"/>
    <w:rsid w:val="00F24B6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42B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42B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42B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42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1117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3</cp:revision>
  <cp:lastPrinted>2014-11-04T12:16:00Z</cp:lastPrinted>
  <dcterms:created xsi:type="dcterms:W3CDTF">2014-11-04T12:16:00Z</dcterms:created>
  <dcterms:modified xsi:type="dcterms:W3CDTF">2014-11-05T11:42:00Z</dcterms:modified>
</cp:coreProperties>
</file>