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B67CD" w:rsidRPr="00BB67CD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B67CD" w:rsidRPr="00BB67CD">
        <w:rPr>
          <w:b/>
          <w:sz w:val="24"/>
        </w:rPr>
        <w:t>ZP/D-61/A/14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B67CD" w:rsidRPr="00BB67CD">
        <w:rPr>
          <w:b/>
        </w:rPr>
        <w:t>przetarg nieograniczony</w:t>
      </w:r>
      <w:r w:rsidR="00753DC1">
        <w:t xml:space="preserve"> na:</w:t>
      </w:r>
    </w:p>
    <w:p w:rsidR="0000184A" w:rsidRDefault="00BB67C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B67CD">
        <w:rPr>
          <w:b/>
          <w:sz w:val="24"/>
          <w:szCs w:val="24"/>
        </w:rPr>
        <w:t>Dostawa oscyloskopu i termopar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B67CD" w:rsidRPr="00BB67CD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B67CD" w:rsidRPr="00BB67CD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B67CD" w:rsidRPr="00BB67CD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297" w:rsidRDefault="009B6297">
      <w:r>
        <w:separator/>
      </w:r>
    </w:p>
  </w:endnote>
  <w:endnote w:type="continuationSeparator" w:id="0">
    <w:p w:rsidR="009B6297" w:rsidRDefault="009B6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67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67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7CD" w:rsidRDefault="00BB67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297" w:rsidRDefault="009B6297">
      <w:r>
        <w:separator/>
      </w:r>
    </w:p>
  </w:footnote>
  <w:footnote w:type="continuationSeparator" w:id="0">
    <w:p w:rsidR="009B6297" w:rsidRDefault="009B6297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7CD" w:rsidRDefault="00BB67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7CD" w:rsidRDefault="00BB67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7CD" w:rsidRDefault="00BB67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629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6297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B67CD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0A2EA-EE69-4B57-AB00-557492568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2014-10-17T09:04:00Z</dcterms:created>
  <dcterms:modified xsi:type="dcterms:W3CDTF">2014-10-17T09:04:00Z</dcterms:modified>
</cp:coreProperties>
</file>