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D0B71" w:rsidRPr="009D0B71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D0B71" w:rsidRPr="009D0B7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9D0B71" w:rsidP="009A21D7">
      <w:pPr>
        <w:pStyle w:val="Tekstpodstawowywcity"/>
        <w:spacing w:line="360" w:lineRule="auto"/>
        <w:ind w:firstLine="0"/>
      </w:pPr>
      <w:r w:rsidRPr="009D0B71">
        <w:rPr>
          <w:b/>
        </w:rPr>
        <w:t>Dostawa oscyloskopu i termopar dla jednostek organizacyjnych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9D0B71" w:rsidRPr="009D0B71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9D0B71" w:rsidRPr="009D0B71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9D0B71" w:rsidRPr="009D0B71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9D0B71" w:rsidRPr="009D0B71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3CD" w:rsidRDefault="00AA33CD">
      <w:r>
        <w:separator/>
      </w:r>
    </w:p>
  </w:endnote>
  <w:endnote w:type="continuationSeparator" w:id="0">
    <w:p w:rsidR="00AA33CD" w:rsidRDefault="00AA3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0B7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0B7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B71" w:rsidRDefault="009D0B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3CD" w:rsidRDefault="00AA33CD">
      <w:r>
        <w:separator/>
      </w:r>
    </w:p>
  </w:footnote>
  <w:footnote w:type="continuationSeparator" w:id="0">
    <w:p w:rsidR="00AA33CD" w:rsidRDefault="00AA33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B71" w:rsidRDefault="009D0B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B71" w:rsidRDefault="009D0B7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B71" w:rsidRDefault="009D0B7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33CD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9D0B71"/>
    <w:rsid w:val="00A24942"/>
    <w:rsid w:val="00A46EFE"/>
    <w:rsid w:val="00A807A7"/>
    <w:rsid w:val="00AA33CD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1059</Words>
  <Characters>6357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2014-10-17T09:04:00Z</dcterms:created>
  <dcterms:modified xsi:type="dcterms:W3CDTF">2014-10-17T09:04:00Z</dcterms:modified>
</cp:coreProperties>
</file>