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19.3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034F9" w:rsidRPr="00C034F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E92DC1" w:rsidRDefault="00E92DC1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92DC1" w:rsidRDefault="00E92DC1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034F9" w:rsidRPr="00C034F9">
        <w:rPr>
          <w:rFonts w:ascii="Times New Roman" w:eastAsia="Times New Roman" w:hAnsi="Times New Roman"/>
          <w:b/>
          <w:sz w:val="24"/>
          <w:szCs w:val="20"/>
          <w:lang w:eastAsia="pl-PL"/>
        </w:rPr>
        <w:t>ZP/D-62/A/14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E92DC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034F9" w:rsidRPr="00C034F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E92DC1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bookmarkStart w:id="0" w:name="_GoBack"/>
      <w:bookmarkEnd w:id="0"/>
      <w:r w:rsidR="00C034F9" w:rsidRPr="00C034F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42 sztuk elektrod zespolonych do pomiaru </w:t>
      </w:r>
      <w:proofErr w:type="spellStart"/>
      <w:r w:rsidR="00C034F9" w:rsidRPr="00C034F9">
        <w:rPr>
          <w:rFonts w:ascii="Times New Roman" w:eastAsia="Times New Roman" w:hAnsi="Times New Roman"/>
          <w:b/>
          <w:sz w:val="24"/>
          <w:szCs w:val="24"/>
          <w:lang w:eastAsia="pl-PL"/>
        </w:rPr>
        <w:t>pH</w:t>
      </w:r>
      <w:proofErr w:type="spellEnd"/>
      <w:r w:rsidR="00C034F9" w:rsidRPr="00C034F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oraz roztworów buforowych i elektrodowych</w:t>
      </w:r>
      <w:r w:rsidR="00E92DC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E92DC1">
        <w:trPr>
          <w:trHeight w:val="1830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44C" w:rsidRDefault="0099144C" w:rsidP="00025386">
      <w:pPr>
        <w:spacing w:after="0" w:line="240" w:lineRule="auto"/>
      </w:pPr>
      <w:r>
        <w:separator/>
      </w:r>
    </w:p>
  </w:endnote>
  <w:endnote w:type="continuationSeparator" w:id="0">
    <w:p w:rsidR="0099144C" w:rsidRDefault="009914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F9" w:rsidRDefault="00C034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D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D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F9" w:rsidRDefault="00C034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44C" w:rsidRDefault="0099144C" w:rsidP="00025386">
      <w:pPr>
        <w:spacing w:after="0" w:line="240" w:lineRule="auto"/>
      </w:pPr>
      <w:r>
        <w:separator/>
      </w:r>
    </w:p>
  </w:footnote>
  <w:footnote w:type="continuationSeparator" w:id="0">
    <w:p w:rsidR="0099144C" w:rsidRDefault="009914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F9" w:rsidRDefault="00C034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F9" w:rsidRDefault="00E92DC1">
    <w:pPr>
      <w:pStyle w:val="Nagwek"/>
    </w:pPr>
    <w:r w:rsidRPr="00FC1E75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F9" w:rsidRDefault="00C03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44C"/>
    <w:rsid w:val="00025386"/>
    <w:rsid w:val="001C2314"/>
    <w:rsid w:val="005624D8"/>
    <w:rsid w:val="008F2498"/>
    <w:rsid w:val="0099144C"/>
    <w:rsid w:val="00A56A6F"/>
    <w:rsid w:val="00C034F9"/>
    <w:rsid w:val="00D55FC4"/>
    <w:rsid w:val="00E92D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2014-10-17T08:04:00Z</dcterms:created>
  <dcterms:modified xsi:type="dcterms:W3CDTF">2014-10-17T08:04:00Z</dcterms:modified>
</cp:coreProperties>
</file>