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0712E" w:rsidRPr="0090712E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0712E" w:rsidRPr="0090712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0712E" w:rsidRPr="0090712E">
        <w:rPr>
          <w:b/>
        </w:rPr>
        <w:t>Dostawa 42 sztuk elektrod zespolonych do pomiaru pH oraz roztworów buforowych i elektrodowych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927" w:rsidRDefault="00D93927">
      <w:r>
        <w:separator/>
      </w:r>
    </w:p>
  </w:endnote>
  <w:endnote w:type="continuationSeparator" w:id="0">
    <w:p w:rsidR="00D93927" w:rsidRDefault="00D93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36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36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39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927" w:rsidRDefault="00D93927">
      <w:r>
        <w:separator/>
      </w:r>
    </w:p>
  </w:footnote>
  <w:footnote w:type="continuationSeparator" w:id="0">
    <w:p w:rsidR="00D93927" w:rsidRDefault="00D939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12E" w:rsidRDefault="009071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12E" w:rsidRDefault="00BF366B">
    <w:pPr>
      <w:pStyle w:val="Nagwek"/>
    </w:pPr>
    <w:r w:rsidRPr="00FC1E7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2.95pt;height:89.6pt;visibility:visibl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12E" w:rsidRDefault="009071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3927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0712E"/>
    <w:rsid w:val="009A0497"/>
    <w:rsid w:val="009B1B93"/>
    <w:rsid w:val="00A146F3"/>
    <w:rsid w:val="00B52793"/>
    <w:rsid w:val="00BF2504"/>
    <w:rsid w:val="00BF366B"/>
    <w:rsid w:val="00C17AA6"/>
    <w:rsid w:val="00CA3550"/>
    <w:rsid w:val="00CB3539"/>
    <w:rsid w:val="00D23A0C"/>
    <w:rsid w:val="00D30B74"/>
    <w:rsid w:val="00D93927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2014-10-17T08:02:00Z</dcterms:created>
  <dcterms:modified xsi:type="dcterms:W3CDTF">2014-10-17T08:02:00Z</dcterms:modified>
</cp:coreProperties>
</file>