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7EF5" w:rsidRPr="00427EF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7EF5" w:rsidRPr="00427EF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27EF5" w:rsidP="009A21D7">
      <w:pPr>
        <w:pStyle w:val="Tekstpodstawowywcity"/>
        <w:spacing w:line="360" w:lineRule="auto"/>
        <w:ind w:firstLine="0"/>
      </w:pPr>
      <w:r w:rsidRPr="00427EF5">
        <w:rPr>
          <w:b/>
        </w:rPr>
        <w:t>Modernizacja systemu grzewczego w Politechnice Częstochowskiej - przebudowa sieci c.o. i c.w.u. zasilającej  budynek DS 7 Herkules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27EF5" w:rsidRPr="00427EF5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27EF5" w:rsidRPr="00427EF5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27EF5" w:rsidRPr="00427EF5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27EF5" w:rsidRPr="00427EF5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CAD" w:rsidRDefault="00431CAD">
      <w:r>
        <w:separator/>
      </w:r>
    </w:p>
  </w:endnote>
  <w:endnote w:type="continuationSeparator" w:id="0">
    <w:p w:rsidR="00431CAD" w:rsidRDefault="0043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EF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EF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F5" w:rsidRDefault="00427E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CAD" w:rsidRDefault="00431CAD">
      <w:r>
        <w:separator/>
      </w:r>
    </w:p>
  </w:footnote>
  <w:footnote w:type="continuationSeparator" w:id="0">
    <w:p w:rsidR="00431CAD" w:rsidRDefault="00431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F5" w:rsidRDefault="00427E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F5" w:rsidRDefault="00427E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EF5" w:rsidRDefault="00427E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CA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7EF5"/>
    <w:rsid w:val="00431CAD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1065</Words>
  <Characters>6392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2014-10-16T10:27:00Z</dcterms:created>
  <dcterms:modified xsi:type="dcterms:W3CDTF">2014-10-16T10:27:00Z</dcterms:modified>
</cp:coreProperties>
</file>