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0076B7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6059E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B2334" w:rsidRPr="002B2334">
        <w:rPr>
          <w:rFonts w:ascii="Tahoma" w:hAnsi="Tahoma" w:cs="Tahoma"/>
          <w:bCs/>
          <w:sz w:val="18"/>
          <w:szCs w:val="18"/>
        </w:rPr>
        <w:t>Budowa łączy światłowodowych relacji Centrala Telefoniczna PCz al. AK 19- CzestMAN Pionier2 ul. Dąbrowskiego 71 z przyłączeniami</w:t>
      </w:r>
      <w:r w:rsidR="000076B7" w:rsidRPr="000076B7">
        <w:rPr>
          <w:rFonts w:ascii="Tahoma" w:hAnsi="Tahoma" w:cs="Tahoma"/>
          <w:bCs/>
          <w:sz w:val="18"/>
          <w:szCs w:val="18"/>
        </w:rPr>
        <w:t xml:space="preserve"> 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1D105E" w:rsidRPr="001D105E">
        <w:rPr>
          <w:rFonts w:ascii="Tahoma" w:hAnsi="Tahoma" w:cs="Tahoma"/>
          <w:bCs/>
          <w:sz w:val="18"/>
          <w:szCs w:val="18"/>
        </w:rPr>
        <w:t>ZP/RB-1</w:t>
      </w:r>
      <w:r w:rsidR="002B2334">
        <w:rPr>
          <w:rFonts w:ascii="Tahoma" w:hAnsi="Tahoma" w:cs="Tahoma"/>
          <w:bCs/>
          <w:sz w:val="18"/>
          <w:szCs w:val="18"/>
        </w:rPr>
        <w:t>9</w:t>
      </w:r>
      <w:r w:rsidR="001D105E" w:rsidRPr="001D105E">
        <w:rPr>
          <w:rFonts w:ascii="Tahoma" w:hAnsi="Tahoma" w:cs="Tahoma"/>
          <w:bCs/>
          <w:sz w:val="18"/>
          <w:szCs w:val="18"/>
        </w:rPr>
        <w:t>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46059E" w:rsidRPr="00567913" w:rsidRDefault="0046059E" w:rsidP="0046059E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7029B7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…..%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46059E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B02B6F">
        <w:rPr>
          <w:rFonts w:ascii="Tahoma" w:hAnsi="Tahoma" w:cs="Tahoma"/>
          <w:sz w:val="18"/>
          <w:szCs w:val="18"/>
        </w:rPr>
        <w:t>4000,00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  <w:bookmarkStart w:id="0" w:name="_GoBack"/>
      <w:bookmarkEnd w:id="0"/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</w:t>
      </w:r>
      <w:r w:rsidR="00813C72" w:rsidRPr="00567913">
        <w:rPr>
          <w:rFonts w:ascii="Tahoma" w:hAnsi="Tahoma" w:cs="Tahoma"/>
          <w:sz w:val="18"/>
          <w:szCs w:val="18"/>
        </w:rPr>
        <w:t>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AD2" w:rsidRDefault="00212AD2">
      <w:r>
        <w:separator/>
      </w:r>
    </w:p>
  </w:endnote>
  <w:endnote w:type="continuationSeparator" w:id="0">
    <w:p w:rsidR="00212AD2" w:rsidRDefault="00212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12AD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02B6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02B6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12A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12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AD2" w:rsidRDefault="00212AD2">
      <w:r>
        <w:separator/>
      </w:r>
    </w:p>
  </w:footnote>
  <w:footnote w:type="continuationSeparator" w:id="0">
    <w:p w:rsidR="00212AD2" w:rsidRDefault="00212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12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212AD2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12A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8E7"/>
    <w:rsid w:val="000076B7"/>
    <w:rsid w:val="00121CC7"/>
    <w:rsid w:val="001D105E"/>
    <w:rsid w:val="00212AD2"/>
    <w:rsid w:val="002B2334"/>
    <w:rsid w:val="00373CD9"/>
    <w:rsid w:val="003F6882"/>
    <w:rsid w:val="0046059E"/>
    <w:rsid w:val="00731EB2"/>
    <w:rsid w:val="007378E7"/>
    <w:rsid w:val="00813C72"/>
    <w:rsid w:val="008A2B23"/>
    <w:rsid w:val="00942B3B"/>
    <w:rsid w:val="00B02B6F"/>
    <w:rsid w:val="00B6574F"/>
    <w:rsid w:val="00E02776"/>
    <w:rsid w:val="00E91EA0"/>
    <w:rsid w:val="00FE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2014-10-17T10:57:00Z</dcterms:created>
  <dcterms:modified xsi:type="dcterms:W3CDTF">2014-10-17T10:57:00Z</dcterms:modified>
</cp:coreProperties>
</file>