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81C6F" w:rsidRPr="00D81C6F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81C6F" w:rsidRPr="00D81C6F">
        <w:rPr>
          <w:rFonts w:ascii="Times New Roman" w:eastAsia="Times New Roman" w:hAnsi="Times New Roman"/>
          <w:b/>
          <w:sz w:val="24"/>
          <w:szCs w:val="20"/>
          <w:lang w:eastAsia="pl-PL"/>
        </w:rPr>
        <w:t>ZP/RB-19/14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81C6F" w:rsidRPr="00D81C6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81C6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81C6F">
        <w:rPr>
          <w:rFonts w:ascii="Times New Roman" w:eastAsia="Times New Roman" w:hAnsi="Times New Roman"/>
          <w:b/>
          <w:sz w:val="24"/>
          <w:szCs w:val="24"/>
          <w:lang w:eastAsia="pl-PL"/>
        </w:rPr>
        <w:t>Budowa łączy światłowodowych relacji Centrala Telefoniczna PCz al. AK 19- CzestMAN Pionier2 ul. Dąbrowskiego 71 z przyłączeniami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EC4" w:rsidRDefault="00E76EC4" w:rsidP="00025386">
      <w:pPr>
        <w:spacing w:after="0" w:line="240" w:lineRule="auto"/>
      </w:pPr>
      <w:r>
        <w:separator/>
      </w:r>
    </w:p>
  </w:endnote>
  <w:endnote w:type="continuationSeparator" w:id="0">
    <w:p w:rsidR="00E76EC4" w:rsidRDefault="00E76E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C6F" w:rsidRDefault="00D81C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1C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1C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C6F" w:rsidRDefault="00D81C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EC4" w:rsidRDefault="00E76EC4" w:rsidP="00025386">
      <w:pPr>
        <w:spacing w:after="0" w:line="240" w:lineRule="auto"/>
      </w:pPr>
      <w:r>
        <w:separator/>
      </w:r>
    </w:p>
  </w:footnote>
  <w:footnote w:type="continuationSeparator" w:id="0">
    <w:p w:rsidR="00E76EC4" w:rsidRDefault="00E76E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C6F" w:rsidRDefault="00D81C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C6F" w:rsidRDefault="00D81C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C6F" w:rsidRDefault="00D81C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EC4"/>
    <w:rsid w:val="00025386"/>
    <w:rsid w:val="001C2314"/>
    <w:rsid w:val="005624D8"/>
    <w:rsid w:val="008F2498"/>
    <w:rsid w:val="00A56A6F"/>
    <w:rsid w:val="00D55FC4"/>
    <w:rsid w:val="00D81C6F"/>
    <w:rsid w:val="00E76E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2014-10-16T12:19:00Z</dcterms:created>
  <dcterms:modified xsi:type="dcterms:W3CDTF">2014-10-16T12:19:00Z</dcterms:modified>
</cp:coreProperties>
</file>