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4369A" w:rsidRPr="0064369A">
        <w:rPr>
          <w:b/>
          <w:i w:val="0"/>
        </w:rPr>
        <w:t>2</w:t>
      </w:r>
    </w:p>
    <w:p w:rsidR="00CB6204" w:rsidRDefault="001403A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4369A" w:rsidRPr="0064369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4369A" w:rsidP="009A21D7">
      <w:pPr>
        <w:pStyle w:val="Tekstpodstawowywcity"/>
        <w:spacing w:line="360" w:lineRule="auto"/>
        <w:ind w:firstLine="0"/>
      </w:pPr>
      <w:r w:rsidRPr="0064369A">
        <w:rPr>
          <w:b/>
        </w:rPr>
        <w:t>Wymiana dźwigu towarowo- osobowego w budynku Wydziału Inżynierii Pro</w:t>
      </w:r>
      <w:r w:rsidR="001403A3">
        <w:rPr>
          <w:b/>
        </w:rPr>
        <w:t>d</w:t>
      </w:r>
      <w:bookmarkStart w:id="0" w:name="_GoBack"/>
      <w:bookmarkEnd w:id="0"/>
      <w:r w:rsidRPr="0064369A">
        <w:rPr>
          <w:b/>
        </w:rPr>
        <w:t>ukcji i Technologii Materiałów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4369A" w:rsidRPr="0064369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4369A" w:rsidRPr="0064369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4369A" w:rsidRPr="0064369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4369A" w:rsidRPr="0064369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ACD" w:rsidRDefault="00CD0ACD">
      <w:r>
        <w:separator/>
      </w:r>
    </w:p>
  </w:endnote>
  <w:endnote w:type="continuationSeparator" w:id="0">
    <w:p w:rsidR="00CD0ACD" w:rsidRDefault="00CD0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03A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3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3A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9A" w:rsidRDefault="006436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ACD" w:rsidRDefault="00CD0ACD">
      <w:r>
        <w:separator/>
      </w:r>
    </w:p>
  </w:footnote>
  <w:footnote w:type="continuationSeparator" w:id="0">
    <w:p w:rsidR="00CD0ACD" w:rsidRDefault="00CD0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9A" w:rsidRDefault="006436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9A" w:rsidRDefault="006436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69A" w:rsidRDefault="006436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ACD"/>
    <w:rsid w:val="00002F64"/>
    <w:rsid w:val="000E6599"/>
    <w:rsid w:val="00111985"/>
    <w:rsid w:val="001403A3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369A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CD0ACD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6444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2014-10-16T08:05:00Z</dcterms:created>
  <dcterms:modified xsi:type="dcterms:W3CDTF">2014-10-16T08:05:00Z</dcterms:modified>
</cp:coreProperties>
</file>