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53BC3" w:rsidRPr="00853BC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3BC3" w:rsidRPr="00853BC3">
        <w:rPr>
          <w:b/>
          <w:sz w:val="24"/>
        </w:rPr>
        <w:t>ZP/DK-30/14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3BC3" w:rsidRPr="00853BC3">
        <w:rPr>
          <w:b/>
        </w:rPr>
        <w:t>przetarg nieograniczony</w:t>
      </w:r>
      <w:r w:rsidR="00753DC1">
        <w:t xml:space="preserve"> na:</w:t>
      </w:r>
    </w:p>
    <w:p w:rsidR="0000184A" w:rsidRDefault="00853BC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53BC3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53BC3" w:rsidRPr="00853BC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53BC3" w:rsidRPr="00853BC3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53BC3" w:rsidRPr="00853BC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357" w:rsidRDefault="009A5357">
      <w:r>
        <w:separator/>
      </w:r>
    </w:p>
  </w:endnote>
  <w:endnote w:type="continuationSeparator" w:id="0">
    <w:p w:rsidR="009A5357" w:rsidRDefault="009A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3B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3B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BC3" w:rsidRDefault="00853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357" w:rsidRDefault="009A5357">
      <w:r>
        <w:separator/>
      </w:r>
    </w:p>
  </w:footnote>
  <w:footnote w:type="continuationSeparator" w:id="0">
    <w:p w:rsidR="009A5357" w:rsidRDefault="009A535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BC3" w:rsidRDefault="00853B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BC3" w:rsidRDefault="00853B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BC3" w:rsidRDefault="00853B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35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53BC3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535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C8167-8BE8-426A-B031-F78487E5A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2014-10-10T06:21:00Z</dcterms:created>
  <dcterms:modified xsi:type="dcterms:W3CDTF">2014-10-10T06:21:00Z</dcterms:modified>
</cp:coreProperties>
</file>