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21F88" w:rsidRPr="00121F8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21F88" w:rsidRPr="00121F8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21F88" w:rsidP="009A21D7">
      <w:pPr>
        <w:pStyle w:val="Tekstpodstawowywcity"/>
        <w:spacing w:line="360" w:lineRule="auto"/>
        <w:ind w:firstLine="0"/>
      </w:pPr>
      <w:r w:rsidRPr="00121F88">
        <w:rPr>
          <w:b/>
        </w:rPr>
        <w:t>Dostawa sprzętu i oprogramowania komputerowego dla jednostek organizacyjnych Politechniki Częstochowskiej</w:t>
      </w:r>
      <w:r w:rsidR="00A46EFE">
        <w:t xml:space="preserve"> </w:t>
      </w:r>
      <w:r w:rsidR="0097407F" w:rsidRPr="0097407F">
        <w:t>(nr sprawy: ZP/DK-30/14)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21F88" w:rsidRPr="00121F8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21F88" w:rsidRPr="00121F8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21F88" w:rsidRPr="00121F8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21F88" w:rsidRPr="00121F8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D03" w:rsidRDefault="00214D03">
      <w:r>
        <w:separator/>
      </w:r>
    </w:p>
  </w:endnote>
  <w:endnote w:type="continuationSeparator" w:id="0">
    <w:p w:rsidR="00214D03" w:rsidRDefault="00214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07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07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88" w:rsidRDefault="00121F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D03" w:rsidRDefault="00214D03">
      <w:r>
        <w:separator/>
      </w:r>
    </w:p>
  </w:footnote>
  <w:footnote w:type="continuationSeparator" w:id="0">
    <w:p w:rsidR="00214D03" w:rsidRDefault="00214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88" w:rsidRDefault="00121F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88" w:rsidRDefault="00121F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88" w:rsidRDefault="00121F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D03"/>
    <w:rsid w:val="00002F64"/>
    <w:rsid w:val="000E6599"/>
    <w:rsid w:val="00111985"/>
    <w:rsid w:val="00121F88"/>
    <w:rsid w:val="001614BA"/>
    <w:rsid w:val="00214D03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7407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6473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2014-10-10T06:21:00Z</dcterms:created>
  <dcterms:modified xsi:type="dcterms:W3CDTF">2014-10-10T06:21:00Z</dcterms:modified>
</cp:coreProperties>
</file>