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83108" w:rsidRPr="00F83108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83108" w:rsidRPr="00F8310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83108" w:rsidRPr="00F83108">
        <w:rPr>
          <w:b/>
        </w:rPr>
        <w:t>Roboty związane z instalacją monitoringu budynku oraz z zagospodarowaniem terenu przy Domu Studenta nr 2  Bliźniak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180" w:rsidRDefault="009D2180">
      <w:r>
        <w:separator/>
      </w:r>
    </w:p>
  </w:endnote>
  <w:endnote w:type="continuationSeparator" w:id="0">
    <w:p w:rsidR="009D2180" w:rsidRDefault="009D2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1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1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21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180" w:rsidRDefault="009D2180">
      <w:r>
        <w:separator/>
      </w:r>
    </w:p>
  </w:footnote>
  <w:footnote w:type="continuationSeparator" w:id="0">
    <w:p w:rsidR="009D2180" w:rsidRDefault="009D2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08" w:rsidRDefault="00F83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08" w:rsidRDefault="00F83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08" w:rsidRDefault="00F83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18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D2180"/>
    <w:rsid w:val="00A146F3"/>
    <w:rsid w:val="00B52793"/>
    <w:rsid w:val="00BF2504"/>
    <w:rsid w:val="00C17AA6"/>
    <w:rsid w:val="00CA3550"/>
    <w:rsid w:val="00CB3539"/>
    <w:rsid w:val="00D23A0C"/>
    <w:rsid w:val="00D30B74"/>
    <w:rsid w:val="00F8310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2014-10-08T07:29:00Z</dcterms:created>
  <dcterms:modified xsi:type="dcterms:W3CDTF">2014-10-08T07:29:00Z</dcterms:modified>
</cp:coreProperties>
</file>