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03E9" w:rsidRPr="009503E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03E9" w:rsidRPr="009503E9">
        <w:rPr>
          <w:b/>
          <w:sz w:val="24"/>
        </w:rPr>
        <w:t>ZP/RB-16/14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03E9" w:rsidRPr="009503E9">
        <w:rPr>
          <w:b/>
        </w:rPr>
        <w:t>przetarg nieograniczony</w:t>
      </w:r>
      <w:r w:rsidR="00753DC1">
        <w:t xml:space="preserve"> na:</w:t>
      </w:r>
    </w:p>
    <w:p w:rsidR="0000184A" w:rsidRDefault="009503E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03E9">
        <w:rPr>
          <w:b/>
          <w:sz w:val="24"/>
          <w:szCs w:val="24"/>
        </w:rPr>
        <w:t>Roboty związane z instalacją monitoringu budynku oraz z zagospodarowaniem terenu przy Domu Studenta nr 2  Bliźniak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03E9" w:rsidRPr="009503E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03E9" w:rsidRPr="009503E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503E9" w:rsidRPr="009503E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693" w:rsidRDefault="00166693">
      <w:r>
        <w:separator/>
      </w:r>
    </w:p>
  </w:endnote>
  <w:endnote w:type="continuationSeparator" w:id="0">
    <w:p w:rsidR="00166693" w:rsidRDefault="00166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3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3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E9" w:rsidRDefault="009503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693" w:rsidRDefault="00166693">
      <w:r>
        <w:separator/>
      </w:r>
    </w:p>
  </w:footnote>
  <w:footnote w:type="continuationSeparator" w:id="0">
    <w:p w:rsidR="00166693" w:rsidRDefault="0016669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E9" w:rsidRDefault="00950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E9" w:rsidRDefault="009503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E9" w:rsidRDefault="009503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693"/>
    <w:rsid w:val="0000184A"/>
    <w:rsid w:val="00012997"/>
    <w:rsid w:val="000621A2"/>
    <w:rsid w:val="00075CEC"/>
    <w:rsid w:val="00106AC7"/>
    <w:rsid w:val="00111985"/>
    <w:rsid w:val="00147532"/>
    <w:rsid w:val="001614BA"/>
    <w:rsid w:val="00166693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03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B1018-F976-4AB1-B626-E04533F66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2014-10-08T07:29:00Z</dcterms:created>
  <dcterms:modified xsi:type="dcterms:W3CDTF">2014-10-08T07:29:00Z</dcterms:modified>
</cp:coreProperties>
</file>