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036E8" w:rsidRPr="007036E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036E8" w:rsidRPr="007036E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036E8" w:rsidP="009A21D7">
      <w:pPr>
        <w:pStyle w:val="Tekstpodstawowywcity"/>
        <w:spacing w:line="360" w:lineRule="auto"/>
        <w:ind w:firstLine="0"/>
      </w:pPr>
      <w:r w:rsidRPr="007036E8">
        <w:rPr>
          <w:b/>
        </w:rPr>
        <w:t>Roboty związane z instalacją monitoringu budynku oraz z zagospodarowaniem terenu przy Domu Studenta nr 2  Bliźniak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036E8" w:rsidRPr="007036E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036E8" w:rsidRPr="007036E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036E8" w:rsidRPr="007036E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036E8" w:rsidRPr="007036E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36D" w:rsidRDefault="000E436D">
      <w:r>
        <w:separator/>
      </w:r>
    </w:p>
  </w:endnote>
  <w:endnote w:type="continuationSeparator" w:id="0">
    <w:p w:rsidR="000E436D" w:rsidRDefault="000E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36E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36E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6E8" w:rsidRDefault="007036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36D" w:rsidRDefault="000E436D">
      <w:r>
        <w:separator/>
      </w:r>
    </w:p>
  </w:footnote>
  <w:footnote w:type="continuationSeparator" w:id="0">
    <w:p w:rsidR="000E436D" w:rsidRDefault="000E4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6E8" w:rsidRDefault="007036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6E8" w:rsidRDefault="007036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6E8" w:rsidRDefault="007036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436D"/>
    <w:rsid w:val="00002F64"/>
    <w:rsid w:val="000E436D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036E8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1063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2014-10-08T07:28:00Z</dcterms:created>
  <dcterms:modified xsi:type="dcterms:W3CDTF">2014-10-08T07:28:00Z</dcterms:modified>
</cp:coreProperties>
</file>