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0076B7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6059E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8A2B23" w:rsidRPr="008A2B23">
        <w:rPr>
          <w:rFonts w:ascii="Tahoma" w:hAnsi="Tahoma" w:cs="Tahoma"/>
          <w:bCs/>
          <w:sz w:val="18"/>
          <w:szCs w:val="18"/>
        </w:rPr>
        <w:t>Prace remontowe instalacji monitoringu wewnętrznego Domu Studenta nr 7 Herkules Politechniki Częstochowskiej</w:t>
      </w:r>
      <w:r w:rsidR="000076B7" w:rsidRPr="000076B7">
        <w:rPr>
          <w:rFonts w:ascii="Tahoma" w:hAnsi="Tahoma" w:cs="Tahoma"/>
          <w:bCs/>
          <w:sz w:val="18"/>
          <w:szCs w:val="18"/>
        </w:rPr>
        <w:t xml:space="preserve"> 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1D105E" w:rsidRPr="001D105E">
        <w:rPr>
          <w:rFonts w:ascii="Tahoma" w:hAnsi="Tahoma" w:cs="Tahoma"/>
          <w:bCs/>
          <w:sz w:val="18"/>
          <w:szCs w:val="18"/>
        </w:rPr>
        <w:t>ZP/RB-1</w:t>
      </w:r>
      <w:r w:rsidR="008A2B23">
        <w:rPr>
          <w:rFonts w:ascii="Tahoma" w:hAnsi="Tahoma" w:cs="Tahoma"/>
          <w:bCs/>
          <w:sz w:val="18"/>
          <w:szCs w:val="18"/>
        </w:rPr>
        <w:t>5</w:t>
      </w:r>
      <w:r w:rsidR="001D105E" w:rsidRPr="001D105E">
        <w:rPr>
          <w:rFonts w:ascii="Tahoma" w:hAnsi="Tahoma" w:cs="Tahoma"/>
          <w:bCs/>
          <w:sz w:val="18"/>
          <w:szCs w:val="18"/>
        </w:rPr>
        <w:t>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46059E" w:rsidRPr="00567913" w:rsidRDefault="0046059E" w:rsidP="0046059E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7029B7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…..%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46059E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8A2B23">
        <w:rPr>
          <w:rFonts w:ascii="Tahoma" w:hAnsi="Tahoma" w:cs="Tahoma"/>
          <w:sz w:val="18"/>
          <w:szCs w:val="18"/>
        </w:rPr>
        <w:t>2</w:t>
      </w:r>
      <w:bookmarkStart w:id="0" w:name="_GoBack"/>
      <w:bookmarkEnd w:id="0"/>
      <w:r w:rsidR="000076B7">
        <w:rPr>
          <w:rFonts w:ascii="Tahoma" w:hAnsi="Tahoma" w:cs="Tahoma"/>
          <w:sz w:val="18"/>
          <w:szCs w:val="18"/>
        </w:rPr>
        <w:t>500</w:t>
      </w:r>
      <w:r w:rsidRPr="008957AD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</w:t>
      </w:r>
      <w:r w:rsidR="00813C72" w:rsidRPr="00567913">
        <w:rPr>
          <w:rFonts w:ascii="Tahoma" w:hAnsi="Tahoma" w:cs="Tahoma"/>
          <w:sz w:val="18"/>
          <w:szCs w:val="18"/>
        </w:rPr>
        <w:t>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611" w:rsidRDefault="00FE1611">
      <w:r>
        <w:separator/>
      </w:r>
    </w:p>
  </w:endnote>
  <w:endnote w:type="continuationSeparator" w:id="0">
    <w:p w:rsidR="00FE1611" w:rsidRDefault="00FE1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E161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A2B23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A2B2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E161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E16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611" w:rsidRDefault="00FE1611">
      <w:r>
        <w:separator/>
      </w:r>
    </w:p>
  </w:footnote>
  <w:footnote w:type="continuationSeparator" w:id="0">
    <w:p w:rsidR="00FE1611" w:rsidRDefault="00FE1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E16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FE1611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E16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8E7"/>
    <w:rsid w:val="000076B7"/>
    <w:rsid w:val="00121CC7"/>
    <w:rsid w:val="001D105E"/>
    <w:rsid w:val="00373CD9"/>
    <w:rsid w:val="0046059E"/>
    <w:rsid w:val="00731EB2"/>
    <w:rsid w:val="007378E7"/>
    <w:rsid w:val="00813C72"/>
    <w:rsid w:val="008A2B23"/>
    <w:rsid w:val="00942B3B"/>
    <w:rsid w:val="00B6574F"/>
    <w:rsid w:val="00E02776"/>
    <w:rsid w:val="00E91EA0"/>
    <w:rsid w:val="00FE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2014-10-07T08:20:00Z</dcterms:created>
  <dcterms:modified xsi:type="dcterms:W3CDTF">2014-10-07T08:20:00Z</dcterms:modified>
</cp:coreProperties>
</file>