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90757C" w:rsidRPr="0090757C">
        <w:rPr>
          <w:b/>
          <w:i w:val="0"/>
        </w:rPr>
        <w:t>4</w:t>
      </w:r>
    </w:p>
    <w:p w:rsidR="006F646A" w:rsidRDefault="007C1EDD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90757C" w:rsidRPr="0090757C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90757C" w:rsidRPr="0090757C">
        <w:rPr>
          <w:b/>
        </w:rPr>
        <w:t>Prace remont</w:t>
      </w:r>
      <w:r w:rsidR="007C1EDD">
        <w:rPr>
          <w:b/>
        </w:rPr>
        <w:t>owe instalacji monitoringu wewnę</w:t>
      </w:r>
      <w:bookmarkStart w:id="0" w:name="_GoBack"/>
      <w:bookmarkEnd w:id="0"/>
      <w:r w:rsidR="0090757C" w:rsidRPr="0090757C">
        <w:rPr>
          <w:b/>
        </w:rPr>
        <w:t>trznego Domu Studenta nr 7 Herkules Politechniki Częstochowskiej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18F3" w:rsidRDefault="007418F3">
      <w:r>
        <w:separator/>
      </w:r>
    </w:p>
  </w:endnote>
  <w:endnote w:type="continuationSeparator" w:id="0">
    <w:p w:rsidR="007418F3" w:rsidRDefault="007418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7C1ED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C1ED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C1ED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418F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18F3" w:rsidRDefault="007418F3">
      <w:r>
        <w:separator/>
      </w:r>
    </w:p>
  </w:footnote>
  <w:footnote w:type="continuationSeparator" w:id="0">
    <w:p w:rsidR="007418F3" w:rsidRDefault="007418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757C" w:rsidRDefault="0090757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757C" w:rsidRDefault="0090757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757C" w:rsidRDefault="0090757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418F3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418F3"/>
    <w:rsid w:val="00781717"/>
    <w:rsid w:val="007C1EDD"/>
    <w:rsid w:val="007D7B59"/>
    <w:rsid w:val="00882B1D"/>
    <w:rsid w:val="008C6FD5"/>
    <w:rsid w:val="0090757C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76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1900-12-31T22:00:00Z</cp:lastPrinted>
  <dcterms:created xsi:type="dcterms:W3CDTF">2014-10-07T08:17:00Z</dcterms:created>
  <dcterms:modified xsi:type="dcterms:W3CDTF">2014-10-07T08:17:00Z</dcterms:modified>
</cp:coreProperties>
</file>