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BB1F6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63F07" w:rsidRPr="00663F07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63F07" w:rsidRPr="00663F07">
        <w:rPr>
          <w:rFonts w:ascii="Times New Roman" w:eastAsia="Times New Roman" w:hAnsi="Times New Roman"/>
          <w:b/>
          <w:sz w:val="24"/>
          <w:szCs w:val="20"/>
          <w:lang w:eastAsia="pl-PL"/>
        </w:rPr>
        <w:t>ZP/RB-15/14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63F07" w:rsidRPr="00663F0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63F0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63F07">
        <w:rPr>
          <w:rFonts w:ascii="Times New Roman" w:eastAsia="Times New Roman" w:hAnsi="Times New Roman"/>
          <w:b/>
          <w:sz w:val="24"/>
          <w:szCs w:val="24"/>
          <w:lang w:eastAsia="pl-PL"/>
        </w:rPr>
        <w:t>Prace remontowe instalacji monitoringu wewn</w:t>
      </w:r>
      <w:r w:rsidR="00BB1F69"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bookmarkStart w:id="0" w:name="_GoBack"/>
      <w:bookmarkEnd w:id="0"/>
      <w:r w:rsidRPr="00663F07">
        <w:rPr>
          <w:rFonts w:ascii="Times New Roman" w:eastAsia="Times New Roman" w:hAnsi="Times New Roman"/>
          <w:b/>
          <w:sz w:val="24"/>
          <w:szCs w:val="24"/>
          <w:lang w:eastAsia="pl-PL"/>
        </w:rPr>
        <w:t>trznego Domu Studenta nr 7 Herkules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43E" w:rsidRDefault="0094243E" w:rsidP="00025386">
      <w:pPr>
        <w:spacing w:after="0" w:line="240" w:lineRule="auto"/>
      </w:pPr>
      <w:r>
        <w:separator/>
      </w:r>
    </w:p>
  </w:endnote>
  <w:endnote w:type="continuationSeparator" w:id="0">
    <w:p w:rsidR="0094243E" w:rsidRDefault="009424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F07" w:rsidRDefault="00663F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B1F6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F07" w:rsidRDefault="00663F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43E" w:rsidRDefault="0094243E" w:rsidP="00025386">
      <w:pPr>
        <w:spacing w:after="0" w:line="240" w:lineRule="auto"/>
      </w:pPr>
      <w:r>
        <w:separator/>
      </w:r>
    </w:p>
  </w:footnote>
  <w:footnote w:type="continuationSeparator" w:id="0">
    <w:p w:rsidR="0094243E" w:rsidRDefault="009424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F07" w:rsidRDefault="00663F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F07" w:rsidRDefault="00663F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F07" w:rsidRDefault="00663F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43E"/>
    <w:rsid w:val="00025386"/>
    <w:rsid w:val="001C2314"/>
    <w:rsid w:val="005624D8"/>
    <w:rsid w:val="00663F07"/>
    <w:rsid w:val="008F2498"/>
    <w:rsid w:val="0094243E"/>
    <w:rsid w:val="00A56A6F"/>
    <w:rsid w:val="00BB1F69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2014-10-07T08:17:00Z</dcterms:created>
  <dcterms:modified xsi:type="dcterms:W3CDTF">2014-10-07T08:17:00Z</dcterms:modified>
</cp:coreProperties>
</file>