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E0B4C" w:rsidRPr="004E0B4C">
        <w:rPr>
          <w:b/>
          <w:i w:val="0"/>
        </w:rPr>
        <w:t>4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E0B4C" w:rsidRPr="004E0B4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E0B4C" w:rsidRPr="004E0B4C">
        <w:rPr>
          <w:b/>
        </w:rPr>
        <w:t>Remont pomieszczeń ogólnodostępnych - Stacja Szałas w Domu Studenta nr 7 Herkules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1CE" w:rsidRDefault="008D21CE">
      <w:r>
        <w:separator/>
      </w:r>
    </w:p>
  </w:endnote>
  <w:endnote w:type="continuationSeparator" w:id="0">
    <w:p w:rsidR="008D21CE" w:rsidRDefault="008D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0B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0B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21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1CE" w:rsidRDefault="008D21CE">
      <w:r>
        <w:separator/>
      </w:r>
    </w:p>
  </w:footnote>
  <w:footnote w:type="continuationSeparator" w:id="0">
    <w:p w:rsidR="008D21CE" w:rsidRDefault="008D21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B4C" w:rsidRDefault="004E0B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B4C" w:rsidRDefault="004E0B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B4C" w:rsidRDefault="004E0B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21CE"/>
    <w:rsid w:val="000A5EC4"/>
    <w:rsid w:val="00212828"/>
    <w:rsid w:val="00271E63"/>
    <w:rsid w:val="00280712"/>
    <w:rsid w:val="002A7C88"/>
    <w:rsid w:val="004B4F3F"/>
    <w:rsid w:val="004D3908"/>
    <w:rsid w:val="004E0B4C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8D21CE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2014-10-07T07:25:00Z</dcterms:created>
  <dcterms:modified xsi:type="dcterms:W3CDTF">2014-10-07T07:25:00Z</dcterms:modified>
</cp:coreProperties>
</file>