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00A86" w:rsidRPr="00900A86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0A86" w:rsidRPr="00900A86">
        <w:rPr>
          <w:rFonts w:ascii="Times New Roman" w:eastAsia="Times New Roman" w:hAnsi="Times New Roman"/>
          <w:b/>
          <w:sz w:val="24"/>
          <w:szCs w:val="20"/>
          <w:lang w:eastAsia="pl-PL"/>
        </w:rPr>
        <w:t>ZP/DK-28/14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00A86" w:rsidRPr="00900A8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00A8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00A8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B77" w:rsidRDefault="00403B77" w:rsidP="00025386">
      <w:pPr>
        <w:spacing w:after="0" w:line="240" w:lineRule="auto"/>
      </w:pPr>
      <w:r>
        <w:separator/>
      </w:r>
    </w:p>
  </w:endnote>
  <w:endnote w:type="continuationSeparator" w:id="0">
    <w:p w:rsidR="00403B77" w:rsidRDefault="00403B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86" w:rsidRDefault="00900A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A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A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86" w:rsidRDefault="00900A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B77" w:rsidRDefault="00403B77" w:rsidP="00025386">
      <w:pPr>
        <w:spacing w:after="0" w:line="240" w:lineRule="auto"/>
      </w:pPr>
      <w:r>
        <w:separator/>
      </w:r>
    </w:p>
  </w:footnote>
  <w:footnote w:type="continuationSeparator" w:id="0">
    <w:p w:rsidR="00403B77" w:rsidRDefault="00403B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86" w:rsidRDefault="00900A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86" w:rsidRDefault="00900A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86" w:rsidRDefault="00900A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B77"/>
    <w:rsid w:val="00025386"/>
    <w:rsid w:val="001C2314"/>
    <w:rsid w:val="00403B77"/>
    <w:rsid w:val="005624D8"/>
    <w:rsid w:val="008F2498"/>
    <w:rsid w:val="00900A86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2014-10-03T09:11:00Z</dcterms:created>
  <dcterms:modified xsi:type="dcterms:W3CDTF">2014-10-03T09:11:00Z</dcterms:modified>
</cp:coreProperties>
</file>