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42E2E" w:rsidRPr="00B42E2E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42E2E" w:rsidRPr="00B42E2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B42E2E" w:rsidRPr="00B42E2E">
        <w:rPr>
          <w:b/>
        </w:rPr>
        <w:t>Dostawa sprzętu i oprogramowania komputerowego dla jednostek organizacyjnych Politechniki Częstochowska</w:t>
      </w:r>
      <w:r>
        <w:t xml:space="preserve"> </w:t>
      </w:r>
      <w:bookmarkStart w:id="0" w:name="_GoBack"/>
      <w:r w:rsidR="009248C6">
        <w:t>(sygn. ZP/DK-28/14)</w:t>
      </w:r>
      <w:bookmarkEnd w:id="0"/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CBC" w:rsidRDefault="00C11CBC">
      <w:r>
        <w:separator/>
      </w:r>
    </w:p>
  </w:endnote>
  <w:endnote w:type="continuationSeparator" w:id="0">
    <w:p w:rsidR="00C11CBC" w:rsidRDefault="00C11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48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48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11CB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CBC" w:rsidRDefault="00C11CBC">
      <w:r>
        <w:separator/>
      </w:r>
    </w:p>
  </w:footnote>
  <w:footnote w:type="continuationSeparator" w:id="0">
    <w:p w:rsidR="00C11CBC" w:rsidRDefault="00C11C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E2E" w:rsidRDefault="00B42E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E2E" w:rsidRDefault="00B42E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E2E" w:rsidRDefault="00B42E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1CBC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248C6"/>
    <w:rsid w:val="009A0497"/>
    <w:rsid w:val="009B1B93"/>
    <w:rsid w:val="00A146F3"/>
    <w:rsid w:val="00B42E2E"/>
    <w:rsid w:val="00B52793"/>
    <w:rsid w:val="00BF2504"/>
    <w:rsid w:val="00C11CBC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2014-10-03T09:11:00Z</dcterms:created>
  <dcterms:modified xsi:type="dcterms:W3CDTF">2014-10-03T09:11:00Z</dcterms:modified>
</cp:coreProperties>
</file>