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2365BA" w:rsidRPr="002365BA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2365BA" w:rsidRPr="002365BA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2365BA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2365BA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2365BA">
        <w:rPr>
          <w:rFonts w:ascii="Tahoma" w:hAnsi="Tahoma" w:cs="Tahoma"/>
          <w:b/>
          <w:sz w:val="18"/>
          <w:szCs w:val="18"/>
        </w:rPr>
        <w:t>ZP/DK-28/14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5D5" w:rsidRDefault="007F15D5">
      <w:r>
        <w:separator/>
      </w:r>
    </w:p>
  </w:endnote>
  <w:endnote w:type="continuationSeparator" w:id="0">
    <w:p w:rsidR="007F15D5" w:rsidRDefault="007F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365BA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365BA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5BA" w:rsidRDefault="002365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5D5" w:rsidRDefault="007F15D5">
      <w:r>
        <w:separator/>
      </w:r>
    </w:p>
  </w:footnote>
  <w:footnote w:type="continuationSeparator" w:id="0">
    <w:p w:rsidR="007F15D5" w:rsidRDefault="007F1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5BA" w:rsidRDefault="002365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5BA" w:rsidRDefault="002365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5BA" w:rsidRDefault="002365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5D5"/>
    <w:rsid w:val="00111985"/>
    <w:rsid w:val="001614BA"/>
    <w:rsid w:val="002365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7F15D5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2010-01-07T08:39:00Z</cp:lastPrinted>
  <dcterms:created xsi:type="dcterms:W3CDTF">2014-10-03T09:11:00Z</dcterms:created>
  <dcterms:modified xsi:type="dcterms:W3CDTF">2014-10-03T09:11:00Z</dcterms:modified>
</cp:coreProperties>
</file>