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17.1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F1D2B" w:rsidRPr="005F1D2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EB0148" w:rsidRDefault="00EB014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0148" w:rsidRDefault="00EB014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1D2B" w:rsidRPr="005F1D2B">
        <w:rPr>
          <w:rFonts w:ascii="Times New Roman" w:eastAsia="Times New Roman" w:hAnsi="Times New Roman"/>
          <w:b/>
          <w:sz w:val="24"/>
          <w:szCs w:val="20"/>
          <w:lang w:eastAsia="pl-PL"/>
        </w:rPr>
        <w:t>ZP/D-56/A/14</w:t>
      </w:r>
    </w:p>
    <w:p w:rsidR="00025386" w:rsidRPr="00025386" w:rsidRDefault="00025386" w:rsidP="00025386">
      <w:bookmarkStart w:id="0" w:name="_GoBack"/>
      <w:bookmarkEnd w:id="0"/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F1D2B" w:rsidRPr="005F1D2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F1D2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F1D2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urządzeń laboratoryjnych i oprogramowania dla projektu pt.: Technologia uprawy </w:t>
      </w:r>
      <w:proofErr w:type="spellStart"/>
      <w:r w:rsidRPr="005F1D2B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Pr="005F1D2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 recyklingiem CO2 i innych odpadów z </w:t>
      </w:r>
      <w:proofErr w:type="spellStart"/>
      <w:r w:rsidRPr="005F1D2B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proofErr w:type="spellEnd"/>
      <w:r w:rsidRPr="005F1D2B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CA9" w:rsidRDefault="00F90CA9" w:rsidP="00025386">
      <w:pPr>
        <w:spacing w:after="0" w:line="240" w:lineRule="auto"/>
      </w:pPr>
      <w:r>
        <w:separator/>
      </w:r>
    </w:p>
  </w:endnote>
  <w:endnote w:type="continuationSeparator" w:id="0">
    <w:p w:rsidR="00F90CA9" w:rsidRDefault="00F90C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2B" w:rsidRDefault="005F1D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1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14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2B" w:rsidRDefault="005F1D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CA9" w:rsidRDefault="00F90CA9" w:rsidP="00025386">
      <w:pPr>
        <w:spacing w:after="0" w:line="240" w:lineRule="auto"/>
      </w:pPr>
      <w:r>
        <w:separator/>
      </w:r>
    </w:p>
  </w:footnote>
  <w:footnote w:type="continuationSeparator" w:id="0">
    <w:p w:rsidR="00F90CA9" w:rsidRDefault="00F90C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2B" w:rsidRDefault="005F1D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2B" w:rsidRDefault="00EB0148">
    <w:pPr>
      <w:pStyle w:val="Nagwek"/>
    </w:pPr>
    <w:r w:rsidRPr="00F9201A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2B" w:rsidRDefault="005F1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CA9"/>
    <w:rsid w:val="00025386"/>
    <w:rsid w:val="001C2314"/>
    <w:rsid w:val="005624D8"/>
    <w:rsid w:val="005F1D2B"/>
    <w:rsid w:val="008F2498"/>
    <w:rsid w:val="00A56A6F"/>
    <w:rsid w:val="00D55FC4"/>
    <w:rsid w:val="00EB0148"/>
    <w:rsid w:val="00F90CA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2014-09-29T11:51:00Z</dcterms:created>
  <dcterms:modified xsi:type="dcterms:W3CDTF">2014-09-29T11:51:00Z</dcterms:modified>
</cp:coreProperties>
</file>