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CB5E39" w:rsidRPr="00CB5E39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B5E39" w:rsidRPr="00CB5E39">
        <w:rPr>
          <w:rFonts w:ascii="Times New Roman" w:eastAsia="Times New Roman" w:hAnsi="Times New Roman"/>
          <w:b/>
          <w:sz w:val="24"/>
          <w:szCs w:val="20"/>
          <w:lang w:eastAsia="pl-PL"/>
        </w:rPr>
        <w:t>ZP/D-55/A/14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CB5E39" w:rsidRPr="00CB5E39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CB5E39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B5E39">
        <w:rPr>
          <w:rFonts w:ascii="Times New Roman" w:eastAsia="Times New Roman" w:hAnsi="Times New Roman"/>
          <w:b/>
          <w:sz w:val="24"/>
          <w:szCs w:val="24"/>
          <w:lang w:eastAsia="pl-PL"/>
        </w:rPr>
        <w:t>Stacjonarny twardościomierz uniwersalny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7AC8" w:rsidRDefault="00967AC8" w:rsidP="00025386">
      <w:pPr>
        <w:spacing w:after="0" w:line="240" w:lineRule="auto"/>
      </w:pPr>
      <w:r>
        <w:separator/>
      </w:r>
    </w:p>
  </w:endnote>
  <w:endnote w:type="continuationSeparator" w:id="0">
    <w:p w:rsidR="00967AC8" w:rsidRDefault="00967AC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E39" w:rsidRDefault="00CB5E3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5E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5E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E39" w:rsidRDefault="00CB5E3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7AC8" w:rsidRDefault="00967AC8" w:rsidP="00025386">
      <w:pPr>
        <w:spacing w:after="0" w:line="240" w:lineRule="auto"/>
      </w:pPr>
      <w:r>
        <w:separator/>
      </w:r>
    </w:p>
  </w:footnote>
  <w:footnote w:type="continuationSeparator" w:id="0">
    <w:p w:rsidR="00967AC8" w:rsidRDefault="00967AC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E39" w:rsidRDefault="00CB5E3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E39" w:rsidRDefault="00CB5E3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E39" w:rsidRDefault="00CB5E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7AC8"/>
    <w:rsid w:val="00025386"/>
    <w:rsid w:val="001C2314"/>
    <w:rsid w:val="005624D8"/>
    <w:rsid w:val="008F2498"/>
    <w:rsid w:val="00967AC8"/>
    <w:rsid w:val="00A56A6F"/>
    <w:rsid w:val="00CB5E39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2014-09-25T10:32:00Z</dcterms:created>
  <dcterms:modified xsi:type="dcterms:W3CDTF">2014-09-25T10:32:00Z</dcterms:modified>
</cp:coreProperties>
</file>