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36C28" w:rsidRPr="00536C2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36C28" w:rsidRPr="00536C28">
        <w:rPr>
          <w:b/>
          <w:sz w:val="24"/>
        </w:rPr>
        <w:t>ZP/D-55/A/14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36C28" w:rsidRPr="00536C28">
        <w:rPr>
          <w:b/>
        </w:rPr>
        <w:t>przetarg nieograniczony</w:t>
      </w:r>
      <w:r w:rsidR="00753DC1">
        <w:t xml:space="preserve"> na:</w:t>
      </w:r>
    </w:p>
    <w:p w:rsidR="0000184A" w:rsidRDefault="00536C2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36C28">
        <w:rPr>
          <w:b/>
          <w:sz w:val="24"/>
          <w:szCs w:val="24"/>
        </w:rPr>
        <w:t>Stacjonarny twardościomierz uniwersalny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36C28" w:rsidRPr="00536C2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36C28" w:rsidRPr="00536C2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36C28" w:rsidRPr="00536C2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83F" w:rsidRDefault="0049783F">
      <w:r>
        <w:separator/>
      </w:r>
    </w:p>
  </w:endnote>
  <w:endnote w:type="continuationSeparator" w:id="0">
    <w:p w:rsidR="0049783F" w:rsidRDefault="0049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6C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6C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28" w:rsidRDefault="00536C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83F" w:rsidRDefault="0049783F">
      <w:r>
        <w:separator/>
      </w:r>
    </w:p>
  </w:footnote>
  <w:footnote w:type="continuationSeparator" w:id="0">
    <w:p w:rsidR="0049783F" w:rsidRDefault="0049783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28" w:rsidRDefault="00536C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28" w:rsidRDefault="00536C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28" w:rsidRDefault="00536C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783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9783F"/>
    <w:rsid w:val="004C55DE"/>
    <w:rsid w:val="004D5C77"/>
    <w:rsid w:val="00533E9F"/>
    <w:rsid w:val="00536C28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8F640-0A0E-4D46-BB69-FD5F65205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2014-09-25T10:32:00Z</dcterms:created>
  <dcterms:modified xsi:type="dcterms:W3CDTF">2014-09-25T10:32:00Z</dcterms:modified>
</cp:coreProperties>
</file>