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E6E81" w:rsidRPr="008E6E8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E6E81" w:rsidRPr="008E6E8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E6E81" w:rsidRPr="008E6E81">
        <w:rPr>
          <w:b/>
        </w:rPr>
        <w:t>Dostawa sprzętu i oprogramowania komputerowego dla jednostek organizacyjnych Politechniki Częstochowska</w:t>
      </w:r>
      <w:r>
        <w:t xml:space="preserve"> </w:t>
      </w:r>
      <w:r w:rsidR="00E85629">
        <w:t>(ZP/DK-25/14)</w:t>
      </w: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29A" w:rsidRDefault="00E4629A">
      <w:r>
        <w:separator/>
      </w:r>
    </w:p>
  </w:endnote>
  <w:endnote w:type="continuationSeparator" w:id="0">
    <w:p w:rsidR="00E4629A" w:rsidRDefault="00E4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6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62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29A" w:rsidRDefault="00E4629A">
      <w:r>
        <w:separator/>
      </w:r>
    </w:p>
  </w:footnote>
  <w:footnote w:type="continuationSeparator" w:id="0">
    <w:p w:rsidR="00E4629A" w:rsidRDefault="00E46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E81" w:rsidRDefault="008E6E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E81" w:rsidRDefault="008E6E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E81" w:rsidRDefault="008E6E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29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E6E81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4629A"/>
    <w:rsid w:val="00E8562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2014-09-17T11:34:00Z</dcterms:created>
  <dcterms:modified xsi:type="dcterms:W3CDTF">2014-09-17T11:34:00Z</dcterms:modified>
</cp:coreProperties>
</file>