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672F2" w:rsidRPr="005672F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672F2" w:rsidRPr="005672F2">
        <w:rPr>
          <w:b/>
          <w:sz w:val="24"/>
        </w:rPr>
        <w:t>ZP/DK-25/14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672F2" w:rsidRPr="005672F2">
        <w:rPr>
          <w:b/>
        </w:rPr>
        <w:t>przetarg nieograniczony</w:t>
      </w:r>
      <w:r w:rsidR="00753DC1">
        <w:t xml:space="preserve"> na:</w:t>
      </w:r>
    </w:p>
    <w:p w:rsidR="0000184A" w:rsidRDefault="005672F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672F2">
        <w:rPr>
          <w:b/>
          <w:sz w:val="24"/>
          <w:szCs w:val="24"/>
        </w:rPr>
        <w:t>Dostawa sprzętu i oprogramowania komputerowego dla jednostek organizacyjnych Politechniki Częstochowska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672F2" w:rsidRPr="005672F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672F2" w:rsidRPr="005672F2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5672F2" w:rsidRPr="005672F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6A7" w:rsidRDefault="00C106A7">
      <w:r>
        <w:separator/>
      </w:r>
    </w:p>
  </w:endnote>
  <w:endnote w:type="continuationSeparator" w:id="0">
    <w:p w:rsidR="00C106A7" w:rsidRDefault="00C10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72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72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2F2" w:rsidRDefault="005672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6A7" w:rsidRDefault="00C106A7">
      <w:r>
        <w:separator/>
      </w:r>
    </w:p>
  </w:footnote>
  <w:footnote w:type="continuationSeparator" w:id="0">
    <w:p w:rsidR="00C106A7" w:rsidRDefault="00C106A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2F2" w:rsidRDefault="005672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2F2" w:rsidRDefault="005672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2F2" w:rsidRDefault="005672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06A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72F2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106A7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4CDB9-4C67-49D1-AF84-B25550E26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2014-09-17T11:35:00Z</dcterms:created>
  <dcterms:modified xsi:type="dcterms:W3CDTF">2014-09-17T11:35:00Z</dcterms:modified>
</cp:coreProperties>
</file>