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87FFA" w:rsidRPr="00287FFA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87FFA" w:rsidRPr="00287FFA">
        <w:rPr>
          <w:rFonts w:ascii="Times New Roman" w:eastAsia="Times New Roman" w:hAnsi="Times New Roman"/>
          <w:b/>
          <w:sz w:val="24"/>
          <w:szCs w:val="20"/>
          <w:lang w:eastAsia="pl-PL"/>
        </w:rPr>
        <w:t>ZP/DK-24/14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87FFA" w:rsidRPr="00287FF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87FF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87FFA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F97" w:rsidRDefault="00294F97" w:rsidP="00025386">
      <w:pPr>
        <w:spacing w:after="0" w:line="240" w:lineRule="auto"/>
      </w:pPr>
      <w:r>
        <w:separator/>
      </w:r>
    </w:p>
  </w:endnote>
  <w:endnote w:type="continuationSeparator" w:id="0">
    <w:p w:rsidR="00294F97" w:rsidRDefault="00294F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FFA" w:rsidRDefault="00287F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F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F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FFA" w:rsidRDefault="00287F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F97" w:rsidRDefault="00294F97" w:rsidP="00025386">
      <w:pPr>
        <w:spacing w:after="0" w:line="240" w:lineRule="auto"/>
      </w:pPr>
      <w:r>
        <w:separator/>
      </w:r>
    </w:p>
  </w:footnote>
  <w:footnote w:type="continuationSeparator" w:id="0">
    <w:p w:rsidR="00294F97" w:rsidRDefault="00294F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FFA" w:rsidRDefault="00287F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FFA" w:rsidRDefault="00287F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FFA" w:rsidRDefault="00287F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4F97"/>
    <w:rsid w:val="00025386"/>
    <w:rsid w:val="001C2314"/>
    <w:rsid w:val="00287FFA"/>
    <w:rsid w:val="00294F97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2014-09-19T11:44:00Z</dcterms:created>
  <dcterms:modified xsi:type="dcterms:W3CDTF">2014-09-19T11:44:00Z</dcterms:modified>
</cp:coreProperties>
</file>