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35BCD" w:rsidRPr="00035BCD">
        <w:rPr>
          <w:b/>
          <w:i w:val="0"/>
        </w:rPr>
        <w:t>4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35BCD" w:rsidRPr="00035BC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35BCD" w:rsidRPr="00035BCD">
        <w:rPr>
          <w:b/>
        </w:rPr>
        <w:t>Remont kominów wentylacyjnych oraz dachu nad segmentem A budynku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8B1" w:rsidRDefault="002868B1">
      <w:r>
        <w:separator/>
      </w:r>
    </w:p>
  </w:endnote>
  <w:endnote w:type="continuationSeparator" w:id="0">
    <w:p w:rsidR="002868B1" w:rsidRDefault="00286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B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B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68B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8B1" w:rsidRDefault="002868B1">
      <w:r>
        <w:separator/>
      </w:r>
    </w:p>
  </w:footnote>
  <w:footnote w:type="continuationSeparator" w:id="0">
    <w:p w:rsidR="002868B1" w:rsidRDefault="002868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BCD" w:rsidRDefault="00035B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BCD" w:rsidRDefault="00035B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BCD" w:rsidRDefault="00035B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8B1"/>
    <w:rsid w:val="00035BCD"/>
    <w:rsid w:val="000A5EC4"/>
    <w:rsid w:val="00212828"/>
    <w:rsid w:val="00271E63"/>
    <w:rsid w:val="00280712"/>
    <w:rsid w:val="002868B1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2014-09-16T08:27:00Z</dcterms:created>
  <dcterms:modified xsi:type="dcterms:W3CDTF">2014-09-16T08:27:00Z</dcterms:modified>
</cp:coreProperties>
</file>