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36269" w:rsidRPr="00B3626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36269" w:rsidRPr="00B3626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36269" w:rsidP="009A21D7">
      <w:pPr>
        <w:pStyle w:val="Tekstpodstawowywcity"/>
        <w:spacing w:line="360" w:lineRule="auto"/>
        <w:ind w:firstLine="0"/>
      </w:pPr>
      <w:r w:rsidRPr="00B36269">
        <w:rPr>
          <w:b/>
        </w:rPr>
        <w:t>Remont kominów wentylacyjnych oraz dachu nad segmentem A budynku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36269" w:rsidRPr="00B36269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36269" w:rsidRPr="00B36269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36269" w:rsidRPr="00B36269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36269" w:rsidRPr="00B36269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830" w:rsidRDefault="005B1830">
      <w:r>
        <w:separator/>
      </w:r>
    </w:p>
  </w:endnote>
  <w:endnote w:type="continuationSeparator" w:id="0">
    <w:p w:rsidR="005B1830" w:rsidRDefault="005B1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626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626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269" w:rsidRDefault="00B362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830" w:rsidRDefault="005B1830">
      <w:r>
        <w:separator/>
      </w:r>
    </w:p>
  </w:footnote>
  <w:footnote w:type="continuationSeparator" w:id="0">
    <w:p w:rsidR="005B1830" w:rsidRDefault="005B18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269" w:rsidRDefault="00B362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269" w:rsidRDefault="00B362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269" w:rsidRDefault="00B362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83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B1830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269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1060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2014-09-16T08:20:00Z</dcterms:created>
  <dcterms:modified xsi:type="dcterms:W3CDTF">2014-09-16T08:20:00Z</dcterms:modified>
</cp:coreProperties>
</file>