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E66FC0">
      <w:pPr>
        <w:spacing w:line="360" w:lineRule="auto"/>
        <w:rPr>
          <w:b/>
          <w:bCs/>
          <w:color w:val="000000"/>
          <w:sz w:val="24"/>
        </w:rPr>
      </w:pPr>
      <w:r w:rsidRPr="00E66FC0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E66FC0">
      <w:pPr>
        <w:spacing w:line="360" w:lineRule="auto"/>
        <w:rPr>
          <w:color w:val="000000"/>
          <w:sz w:val="24"/>
        </w:rPr>
      </w:pPr>
      <w:r w:rsidRPr="00E66FC0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E66FC0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E66FC0">
      <w:pPr>
        <w:spacing w:line="360" w:lineRule="auto"/>
        <w:rPr>
          <w:color w:val="000000"/>
          <w:sz w:val="24"/>
        </w:rPr>
      </w:pPr>
      <w:r w:rsidRPr="00E66FC0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E66FC0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E66FC0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66FC0" w:rsidRPr="00E66FC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66FC0" w:rsidRPr="00E66FC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66FC0" w:rsidRPr="00E66FC0">
        <w:rPr>
          <w:b/>
          <w:color w:val="000000"/>
          <w:sz w:val="24"/>
        </w:rPr>
        <w:t xml:space="preserve">Dostawa sprzętu i oprogramowania komputerowego dla Miejskiej Sieci Komputerowej </w:t>
      </w:r>
      <w:proofErr w:type="spellStart"/>
      <w:r w:rsidR="00E66FC0" w:rsidRPr="00E66FC0">
        <w:rPr>
          <w:b/>
          <w:color w:val="000000"/>
          <w:sz w:val="24"/>
        </w:rPr>
        <w:t>CzestMAN</w:t>
      </w:r>
      <w:proofErr w:type="spellEnd"/>
      <w:r w:rsidR="00E66FC0" w:rsidRPr="00E66FC0">
        <w:rPr>
          <w:b/>
          <w:color w:val="000000"/>
          <w:sz w:val="24"/>
        </w:rPr>
        <w:t xml:space="preserve"> Politechniki Częstochowskiej</w:t>
      </w:r>
      <w:r w:rsidR="009A3710">
        <w:rPr>
          <w:b/>
          <w:color w:val="000000"/>
          <w:sz w:val="24"/>
        </w:rPr>
        <w:t xml:space="preserve"> ZP/DK-14/14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E66FC0" w:rsidTr="00263E4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E66FC0" w:rsidRDefault="00E66FC0" w:rsidP="00263E4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E66FC0">
              <w:rPr>
                <w:b/>
                <w:color w:val="000000"/>
                <w:sz w:val="24"/>
              </w:rPr>
              <w:t>1</w:t>
            </w:r>
          </w:p>
          <w:p w:rsidR="00E66FC0" w:rsidRDefault="00E66FC0" w:rsidP="00263E4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66FC0" w:rsidRDefault="00E66FC0" w:rsidP="00263E4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FC0">
              <w:rPr>
                <w:b/>
                <w:sz w:val="24"/>
              </w:rPr>
              <w:t>BIS S.C. Karol Kowalski, Łukasz Kowalski</w:t>
            </w:r>
          </w:p>
          <w:p w:rsidR="00E66FC0" w:rsidRDefault="00E66FC0" w:rsidP="00263E4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FC0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E66FC0">
              <w:rPr>
                <w:b/>
                <w:sz w:val="24"/>
              </w:rPr>
              <w:t>Częstochowa</w:t>
            </w:r>
          </w:p>
          <w:p w:rsidR="00E66FC0" w:rsidRDefault="00E66FC0" w:rsidP="00263E4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FC0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   </w:t>
            </w:r>
            <w:r w:rsidRPr="00E66FC0">
              <w:rPr>
                <w:b/>
                <w:sz w:val="24"/>
              </w:rPr>
              <w:t>41</w:t>
            </w:r>
          </w:p>
          <w:p w:rsidR="00E66FC0" w:rsidRDefault="00E66FC0" w:rsidP="00263E4A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66FC0">
              <w:rPr>
                <w:b/>
                <w:sz w:val="24"/>
              </w:rPr>
              <w:t>243 540.00 zł</w:t>
            </w:r>
          </w:p>
        </w:tc>
      </w:tr>
      <w:tr w:rsidR="00E66FC0" w:rsidTr="00263E4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E66FC0" w:rsidRDefault="00E66FC0" w:rsidP="00263E4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E66FC0">
              <w:rPr>
                <w:b/>
                <w:color w:val="000000"/>
                <w:sz w:val="24"/>
              </w:rPr>
              <w:t>2</w:t>
            </w:r>
          </w:p>
          <w:p w:rsidR="00E66FC0" w:rsidRDefault="00E66FC0" w:rsidP="00263E4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66FC0" w:rsidRDefault="00E66FC0" w:rsidP="00263E4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FC0">
              <w:rPr>
                <w:b/>
                <w:sz w:val="24"/>
              </w:rPr>
              <w:t>GAMBIT Centrum Oprogramowania i Szkoleń Sp. z o.o.</w:t>
            </w:r>
          </w:p>
          <w:p w:rsidR="00E66FC0" w:rsidRDefault="00E66FC0" w:rsidP="00263E4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FC0">
              <w:rPr>
                <w:b/>
                <w:sz w:val="24"/>
              </w:rPr>
              <w:t>31-564</w:t>
            </w:r>
            <w:r>
              <w:rPr>
                <w:b/>
                <w:sz w:val="24"/>
              </w:rPr>
              <w:t xml:space="preserve"> </w:t>
            </w:r>
            <w:r w:rsidRPr="00E66FC0">
              <w:rPr>
                <w:b/>
                <w:sz w:val="24"/>
              </w:rPr>
              <w:t>Kraków</w:t>
            </w:r>
          </w:p>
          <w:p w:rsidR="00E66FC0" w:rsidRDefault="00E66FC0" w:rsidP="00263E4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FC0">
              <w:rPr>
                <w:b/>
                <w:sz w:val="24"/>
              </w:rPr>
              <w:t>Aleja Pokoju</w:t>
            </w:r>
            <w:r>
              <w:rPr>
                <w:b/>
                <w:sz w:val="24"/>
              </w:rPr>
              <w:t xml:space="preserve">    </w:t>
            </w:r>
            <w:r w:rsidRPr="00E66FC0">
              <w:rPr>
                <w:b/>
                <w:sz w:val="24"/>
              </w:rPr>
              <w:t>29B/22-24</w:t>
            </w:r>
          </w:p>
          <w:p w:rsidR="00E66FC0" w:rsidRDefault="00E66FC0" w:rsidP="00263E4A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66FC0">
              <w:rPr>
                <w:b/>
                <w:sz w:val="24"/>
              </w:rPr>
              <w:t>51 396.78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E66FC0" w:rsidRPr="008463A1" w:rsidTr="00263E4A">
        <w:tc>
          <w:tcPr>
            <w:tcW w:w="9212" w:type="dxa"/>
            <w:shd w:val="clear" w:color="auto" w:fill="auto"/>
          </w:tcPr>
          <w:p w:rsidR="00E66FC0" w:rsidRPr="008463A1" w:rsidRDefault="00E66FC0" w:rsidP="00263E4A">
            <w:pPr>
              <w:spacing w:line="360" w:lineRule="auto"/>
              <w:rPr>
                <w:b/>
                <w:sz w:val="24"/>
                <w:szCs w:val="24"/>
              </w:rPr>
            </w:pPr>
            <w:r w:rsidRPr="00E66FC0">
              <w:rPr>
                <w:b/>
                <w:sz w:val="24"/>
                <w:szCs w:val="24"/>
              </w:rPr>
              <w:t>BIS S.C. Karol Kowalski, Łukasz Kowalski</w:t>
            </w:r>
          </w:p>
          <w:p w:rsidR="00E66FC0" w:rsidRPr="008463A1" w:rsidRDefault="00E66FC0" w:rsidP="00263E4A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E66FC0" w:rsidRPr="008463A1" w:rsidRDefault="00E66FC0" w:rsidP="00263E4A">
            <w:pPr>
              <w:spacing w:line="360" w:lineRule="auto"/>
              <w:rPr>
                <w:color w:val="000000"/>
                <w:sz w:val="24"/>
              </w:rPr>
            </w:pPr>
            <w:r w:rsidRPr="00E66FC0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</w:t>
            </w:r>
          </w:p>
        </w:tc>
      </w:tr>
      <w:tr w:rsidR="00E66FC0" w:rsidRPr="008463A1" w:rsidTr="00263E4A">
        <w:tc>
          <w:tcPr>
            <w:tcW w:w="9212" w:type="dxa"/>
            <w:shd w:val="clear" w:color="auto" w:fill="auto"/>
          </w:tcPr>
          <w:p w:rsidR="00E66FC0" w:rsidRPr="008463A1" w:rsidRDefault="00E66FC0" w:rsidP="00263E4A">
            <w:pPr>
              <w:spacing w:line="360" w:lineRule="auto"/>
              <w:rPr>
                <w:b/>
                <w:sz w:val="24"/>
                <w:szCs w:val="24"/>
              </w:rPr>
            </w:pPr>
            <w:r w:rsidRPr="00E66FC0">
              <w:rPr>
                <w:b/>
                <w:sz w:val="24"/>
                <w:szCs w:val="24"/>
              </w:rPr>
              <w:t>GAMBIT Centrum Oprogramowania i Szkoleń Sp. z o.o.</w:t>
            </w:r>
          </w:p>
          <w:p w:rsidR="00E66FC0" w:rsidRPr="008463A1" w:rsidRDefault="00E66FC0" w:rsidP="00263E4A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E66FC0" w:rsidRPr="008463A1" w:rsidRDefault="00E66FC0" w:rsidP="00263E4A">
            <w:pPr>
              <w:spacing w:line="360" w:lineRule="auto"/>
              <w:rPr>
                <w:color w:val="000000"/>
                <w:sz w:val="24"/>
              </w:rPr>
            </w:pPr>
            <w:r w:rsidRPr="00E66FC0">
              <w:rPr>
                <w:sz w:val="24"/>
              </w:rPr>
              <w:t xml:space="preserve">Wybrana oferta jest ofertą najkorzystniejszą. Oferta ta spełnia wymagania określone w SIWZ </w:t>
            </w:r>
            <w:r w:rsidRPr="00E66FC0">
              <w:rPr>
                <w:sz w:val="24"/>
              </w:rPr>
              <w:lastRenderedPageBreak/>
              <w:t>i nie podlega odrzuceniu a w wyniku przeprowadzonej oceny oferta przedmiotowego wykonawcy otrzymała maksymalną liczbę punktów - 100 pkt. Cena oferty mieści się w możliwościach finansowych Zamawiającego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E66FC0" w:rsidRPr="008463A1" w:rsidTr="00263E4A">
        <w:tc>
          <w:tcPr>
            <w:tcW w:w="2277" w:type="dxa"/>
            <w:shd w:val="clear" w:color="auto" w:fill="auto"/>
          </w:tcPr>
          <w:p w:rsidR="00E66FC0" w:rsidRPr="008463A1" w:rsidRDefault="00E66FC0" w:rsidP="00263E4A">
            <w:pPr>
              <w:rPr>
                <w:color w:val="000000"/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66FC0">
              <w:rPr>
                <w:sz w:val="18"/>
                <w:szCs w:val="18"/>
              </w:rPr>
              <w:t xml:space="preserve">Dostawa serwera wraz z kartami obliczeniowymi, przełącznika sieciowego </w:t>
            </w:r>
            <w:proofErr w:type="spellStart"/>
            <w:r w:rsidRPr="00E66FC0">
              <w:rPr>
                <w:sz w:val="18"/>
                <w:szCs w:val="18"/>
              </w:rPr>
              <w:t>InfiniBand</w:t>
            </w:r>
            <w:proofErr w:type="spellEnd"/>
            <w:r w:rsidRPr="00E66FC0">
              <w:rPr>
                <w:sz w:val="18"/>
                <w:szCs w:val="18"/>
              </w:rPr>
              <w:t xml:space="preserve"> i kontrolera sieciowego </w:t>
            </w:r>
            <w:proofErr w:type="spellStart"/>
            <w:r w:rsidRPr="00E66FC0">
              <w:rPr>
                <w:sz w:val="18"/>
                <w:szCs w:val="18"/>
              </w:rPr>
              <w:t>Infiniband</w:t>
            </w:r>
            <w:proofErr w:type="spellEnd"/>
            <w:r w:rsidRPr="00E66FC0">
              <w:rPr>
                <w:sz w:val="18"/>
                <w:szCs w:val="18"/>
              </w:rPr>
              <w:t xml:space="preserve"> dla Miejskiej Sieci Komputerowej </w:t>
            </w:r>
            <w:proofErr w:type="spellStart"/>
            <w:r w:rsidRPr="00E66FC0">
              <w:rPr>
                <w:sz w:val="18"/>
                <w:szCs w:val="18"/>
              </w:rPr>
              <w:t>CzestMAN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E66FC0" w:rsidRPr="008463A1" w:rsidRDefault="00E66FC0" w:rsidP="00263E4A">
            <w:pPr>
              <w:rPr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>BIS S.C. Karol Kowalski, Łukasz Kowalski</w:t>
            </w:r>
          </w:p>
          <w:p w:rsidR="00E66FC0" w:rsidRPr="008463A1" w:rsidRDefault="00E66FC0" w:rsidP="00263E4A">
            <w:pPr>
              <w:rPr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66FC0">
              <w:rPr>
                <w:sz w:val="18"/>
                <w:szCs w:val="18"/>
              </w:rPr>
              <w:t>41</w:t>
            </w:r>
          </w:p>
          <w:p w:rsidR="00E66FC0" w:rsidRPr="008463A1" w:rsidRDefault="00E66FC0" w:rsidP="00263E4A">
            <w:pPr>
              <w:rPr>
                <w:color w:val="000000"/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66FC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E66FC0" w:rsidRPr="008463A1" w:rsidRDefault="00E66FC0" w:rsidP="00263E4A">
            <w:pPr>
              <w:rPr>
                <w:color w:val="000000"/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E66FC0" w:rsidRPr="008463A1" w:rsidRDefault="00E66FC0" w:rsidP="00263E4A">
            <w:pPr>
              <w:rPr>
                <w:color w:val="000000"/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 xml:space="preserve">  100,00</w:t>
            </w:r>
          </w:p>
        </w:tc>
      </w:tr>
      <w:tr w:rsidR="00E66FC0" w:rsidRPr="008463A1" w:rsidTr="00263E4A">
        <w:tc>
          <w:tcPr>
            <w:tcW w:w="2277" w:type="dxa"/>
            <w:shd w:val="clear" w:color="auto" w:fill="auto"/>
          </w:tcPr>
          <w:p w:rsidR="00E66FC0" w:rsidRPr="008463A1" w:rsidRDefault="00E66FC0" w:rsidP="00263E4A">
            <w:pPr>
              <w:rPr>
                <w:color w:val="000000"/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66FC0">
              <w:rPr>
                <w:sz w:val="18"/>
                <w:szCs w:val="18"/>
              </w:rPr>
              <w:t xml:space="preserve">Dwie szt. licencji: Licencje z 3-letnim kontraktem serwisowym Premier </w:t>
            </w:r>
            <w:proofErr w:type="spellStart"/>
            <w:r w:rsidRPr="00E66FC0">
              <w:rPr>
                <w:sz w:val="18"/>
                <w:szCs w:val="18"/>
              </w:rPr>
              <w:t>Support</w:t>
            </w:r>
            <w:proofErr w:type="spellEnd"/>
            <w:r w:rsidRPr="00E66FC0">
              <w:rPr>
                <w:sz w:val="18"/>
                <w:szCs w:val="18"/>
              </w:rPr>
              <w:t xml:space="preserve"> Intel Cluster Studio XE for Linux with 3YPS/ </w:t>
            </w:r>
            <w:proofErr w:type="spellStart"/>
            <w:r w:rsidRPr="00E66FC0">
              <w:rPr>
                <w:sz w:val="18"/>
                <w:szCs w:val="18"/>
              </w:rPr>
              <w:t>Edu</w:t>
            </w:r>
            <w:proofErr w:type="spellEnd"/>
            <w:r w:rsidRPr="00E66FC0">
              <w:rPr>
                <w:sz w:val="18"/>
                <w:szCs w:val="18"/>
              </w:rPr>
              <w:t xml:space="preserve">/ 2-floating dla </w:t>
            </w:r>
            <w:proofErr w:type="spellStart"/>
            <w:r w:rsidRPr="00E66FC0">
              <w:rPr>
                <w:sz w:val="18"/>
                <w:szCs w:val="18"/>
              </w:rPr>
              <w:t>Miejkiej</w:t>
            </w:r>
            <w:proofErr w:type="spellEnd"/>
            <w:r w:rsidRPr="00E66FC0">
              <w:rPr>
                <w:sz w:val="18"/>
                <w:szCs w:val="18"/>
              </w:rPr>
              <w:t xml:space="preserve"> Sieci Komputerowej </w:t>
            </w:r>
            <w:proofErr w:type="spellStart"/>
            <w:r w:rsidRPr="00E66FC0">
              <w:rPr>
                <w:sz w:val="18"/>
                <w:szCs w:val="18"/>
              </w:rPr>
              <w:t>CzestMAN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E66FC0" w:rsidRPr="008463A1" w:rsidRDefault="00E66FC0" w:rsidP="00263E4A">
            <w:pPr>
              <w:rPr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>GAMBIT Centrum Oprogramowania i Szkoleń Sp. z o.o.</w:t>
            </w:r>
          </w:p>
          <w:p w:rsidR="00E66FC0" w:rsidRPr="008463A1" w:rsidRDefault="00E66FC0" w:rsidP="00263E4A">
            <w:pPr>
              <w:rPr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>Aleja Pokoju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66FC0">
              <w:rPr>
                <w:sz w:val="18"/>
                <w:szCs w:val="18"/>
              </w:rPr>
              <w:t>29B/22-24</w:t>
            </w:r>
          </w:p>
          <w:p w:rsidR="00E66FC0" w:rsidRPr="008463A1" w:rsidRDefault="00E66FC0" w:rsidP="00263E4A">
            <w:pPr>
              <w:rPr>
                <w:color w:val="000000"/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>31-564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66FC0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E66FC0" w:rsidRPr="008463A1" w:rsidRDefault="00E66FC0" w:rsidP="00263E4A">
            <w:pPr>
              <w:rPr>
                <w:color w:val="000000"/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E66FC0" w:rsidRPr="008463A1" w:rsidRDefault="00E66FC0" w:rsidP="00263E4A">
            <w:pPr>
              <w:rPr>
                <w:color w:val="000000"/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 xml:space="preserve">  100,00</w:t>
            </w:r>
          </w:p>
        </w:tc>
      </w:tr>
      <w:tr w:rsidR="00E66FC0" w:rsidRPr="008463A1" w:rsidTr="00263E4A">
        <w:tc>
          <w:tcPr>
            <w:tcW w:w="2277" w:type="dxa"/>
            <w:shd w:val="clear" w:color="auto" w:fill="auto"/>
          </w:tcPr>
          <w:p w:rsidR="00E66FC0" w:rsidRPr="008463A1" w:rsidRDefault="00E66FC0" w:rsidP="00263E4A">
            <w:pPr>
              <w:rPr>
                <w:color w:val="000000"/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66FC0">
              <w:rPr>
                <w:sz w:val="18"/>
                <w:szCs w:val="18"/>
              </w:rPr>
              <w:t xml:space="preserve">Dwie szt. licencji: Licencje z 3-letnim kontraktem serwisowym Premier </w:t>
            </w:r>
            <w:proofErr w:type="spellStart"/>
            <w:r w:rsidRPr="00E66FC0">
              <w:rPr>
                <w:sz w:val="18"/>
                <w:szCs w:val="18"/>
              </w:rPr>
              <w:t>Support</w:t>
            </w:r>
            <w:proofErr w:type="spellEnd"/>
            <w:r w:rsidRPr="00E66FC0">
              <w:rPr>
                <w:sz w:val="18"/>
                <w:szCs w:val="18"/>
              </w:rPr>
              <w:t xml:space="preserve"> Intel Cluster Studio XE for Linux with 3YPS/ </w:t>
            </w:r>
            <w:proofErr w:type="spellStart"/>
            <w:r w:rsidRPr="00E66FC0">
              <w:rPr>
                <w:sz w:val="18"/>
                <w:szCs w:val="18"/>
              </w:rPr>
              <w:t>Edu</w:t>
            </w:r>
            <w:proofErr w:type="spellEnd"/>
            <w:r w:rsidRPr="00E66FC0">
              <w:rPr>
                <w:sz w:val="18"/>
                <w:szCs w:val="18"/>
              </w:rPr>
              <w:t xml:space="preserve">/ 2-floating dla </w:t>
            </w:r>
            <w:proofErr w:type="spellStart"/>
            <w:r w:rsidRPr="00E66FC0">
              <w:rPr>
                <w:sz w:val="18"/>
                <w:szCs w:val="18"/>
              </w:rPr>
              <w:t>Miejkiej</w:t>
            </w:r>
            <w:proofErr w:type="spellEnd"/>
            <w:r w:rsidRPr="00E66FC0">
              <w:rPr>
                <w:sz w:val="18"/>
                <w:szCs w:val="18"/>
              </w:rPr>
              <w:t xml:space="preserve"> Sieci Komputerowej </w:t>
            </w:r>
            <w:proofErr w:type="spellStart"/>
            <w:r w:rsidRPr="00E66FC0">
              <w:rPr>
                <w:sz w:val="18"/>
                <w:szCs w:val="18"/>
              </w:rPr>
              <w:t>CzestMAN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E66FC0" w:rsidRPr="008463A1" w:rsidRDefault="00E66FC0" w:rsidP="00263E4A">
            <w:pPr>
              <w:rPr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>BIS S.C. Karol Kowalski, Łukasz Kowalski</w:t>
            </w:r>
          </w:p>
          <w:p w:rsidR="00E66FC0" w:rsidRPr="008463A1" w:rsidRDefault="00E66FC0" w:rsidP="00263E4A">
            <w:pPr>
              <w:rPr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66FC0">
              <w:rPr>
                <w:sz w:val="18"/>
                <w:szCs w:val="18"/>
              </w:rPr>
              <w:t>41</w:t>
            </w:r>
          </w:p>
          <w:p w:rsidR="00E66FC0" w:rsidRPr="008463A1" w:rsidRDefault="00E66FC0" w:rsidP="00263E4A">
            <w:pPr>
              <w:rPr>
                <w:color w:val="000000"/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66FC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E66FC0" w:rsidRPr="008463A1" w:rsidRDefault="00E66FC0" w:rsidP="00263E4A">
            <w:pPr>
              <w:rPr>
                <w:color w:val="000000"/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>1 - Cena (koszt) - 94.26</w:t>
            </w:r>
          </w:p>
        </w:tc>
        <w:tc>
          <w:tcPr>
            <w:tcW w:w="1748" w:type="dxa"/>
            <w:shd w:val="clear" w:color="auto" w:fill="auto"/>
          </w:tcPr>
          <w:p w:rsidR="00E66FC0" w:rsidRPr="008463A1" w:rsidRDefault="00E66FC0" w:rsidP="00263E4A">
            <w:pPr>
              <w:rPr>
                <w:color w:val="000000"/>
                <w:sz w:val="18"/>
                <w:szCs w:val="18"/>
              </w:rPr>
            </w:pPr>
            <w:r w:rsidRPr="00E66FC0">
              <w:rPr>
                <w:sz w:val="18"/>
                <w:szCs w:val="18"/>
              </w:rPr>
              <w:t xml:space="preserve">  94,26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E66FC0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E66FC0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E66FC0">
        <w:rPr>
          <w:sz w:val="24"/>
          <w:szCs w:val="24"/>
        </w:rPr>
        <w:t>2014-09-04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361" w:rsidRDefault="00C65361">
      <w:r>
        <w:separator/>
      </w:r>
    </w:p>
  </w:endnote>
  <w:endnote w:type="continuationSeparator" w:id="0">
    <w:p w:rsidR="00C65361" w:rsidRDefault="00C65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FC0" w:rsidRDefault="00E66F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A371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A371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FC0" w:rsidRDefault="00E66F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361" w:rsidRDefault="00C65361">
      <w:r>
        <w:separator/>
      </w:r>
    </w:p>
  </w:footnote>
  <w:footnote w:type="continuationSeparator" w:id="0">
    <w:p w:rsidR="00C65361" w:rsidRDefault="00C65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FC0" w:rsidRDefault="00E66F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FC0" w:rsidRDefault="00E66F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FC0" w:rsidRDefault="00E66F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5361"/>
    <w:rsid w:val="000034E3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9A3710"/>
    <w:rsid w:val="00AF25E0"/>
    <w:rsid w:val="00BF155D"/>
    <w:rsid w:val="00C21CF7"/>
    <w:rsid w:val="00C57239"/>
    <w:rsid w:val="00C65361"/>
    <w:rsid w:val="00D63C9E"/>
    <w:rsid w:val="00DA18CF"/>
    <w:rsid w:val="00DA69C2"/>
    <w:rsid w:val="00E66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327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2014-09-04T10:08:00Z</dcterms:created>
  <dcterms:modified xsi:type="dcterms:W3CDTF">2014-09-04T10:08:00Z</dcterms:modified>
</cp:coreProperties>
</file>